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2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459"/>
        <w:gridCol w:w="120"/>
        <w:gridCol w:w="712"/>
        <w:gridCol w:w="1673"/>
        <w:gridCol w:w="180"/>
        <w:gridCol w:w="691"/>
        <w:gridCol w:w="527"/>
        <w:gridCol w:w="554"/>
        <w:gridCol w:w="541"/>
        <w:gridCol w:w="62"/>
        <w:gridCol w:w="104"/>
        <w:gridCol w:w="271"/>
        <w:gridCol w:w="795"/>
        <w:gridCol w:w="304"/>
        <w:gridCol w:w="1094"/>
        <w:gridCol w:w="675"/>
        <w:gridCol w:w="440"/>
        <w:gridCol w:w="1018"/>
      </w:tblGrid>
      <w:tr w:rsidR="006F1381" w:rsidRPr="00637CAA">
        <w:trPr>
          <w:trHeight w:val="324"/>
        </w:trPr>
        <w:tc>
          <w:tcPr>
            <w:tcW w:w="10220" w:type="dxa"/>
            <w:gridSpan w:val="18"/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河南省职业技能鉴定审核备案表</w:t>
            </w:r>
          </w:p>
        </w:tc>
      </w:tr>
      <w:tr w:rsidR="006F1381" w:rsidRPr="00637CAA">
        <w:trPr>
          <w:trHeight w:val="537"/>
        </w:trPr>
        <w:tc>
          <w:tcPr>
            <w:tcW w:w="12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13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照</w:t>
            </w:r>
          </w:p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片</w:t>
            </w:r>
          </w:p>
        </w:tc>
      </w:tr>
      <w:tr w:rsidR="006F1381" w:rsidRPr="00637CAA">
        <w:trPr>
          <w:trHeight w:val="552"/>
        </w:trPr>
        <w:tc>
          <w:tcPr>
            <w:tcW w:w="12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文化程度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13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6F1381" w:rsidRPr="00637CAA">
        <w:trPr>
          <w:trHeight w:val="492"/>
        </w:trPr>
        <w:tc>
          <w:tcPr>
            <w:tcW w:w="12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79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13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6F1381" w:rsidRPr="00637CAA">
        <w:trPr>
          <w:trHeight w:val="567"/>
        </w:trPr>
        <w:tc>
          <w:tcPr>
            <w:tcW w:w="12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41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13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6F1381" w:rsidRPr="00637CAA">
        <w:trPr>
          <w:trHeight w:val="293"/>
        </w:trPr>
        <w:tc>
          <w:tcPr>
            <w:tcW w:w="12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何时何校何专业毕业</w:t>
            </w:r>
          </w:p>
        </w:tc>
        <w:tc>
          <w:tcPr>
            <w:tcW w:w="41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参加工作</w:t>
            </w:r>
          </w:p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13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6F1381" w:rsidRPr="00637CAA">
        <w:trPr>
          <w:trHeight w:val="452"/>
        </w:trPr>
        <w:tc>
          <w:tcPr>
            <w:tcW w:w="12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申报职业</w:t>
            </w:r>
          </w:p>
        </w:tc>
        <w:tc>
          <w:tcPr>
            <w:tcW w:w="30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申报等级</w:t>
            </w: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申报职业工龄</w:t>
            </w:r>
          </w:p>
        </w:tc>
        <w:tc>
          <w:tcPr>
            <w:tcW w:w="2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6F1381" w:rsidRPr="00637CAA">
        <w:trPr>
          <w:trHeight w:val="204"/>
        </w:trPr>
        <w:tc>
          <w:tcPr>
            <w:tcW w:w="102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原职业资格证书信息</w:t>
            </w:r>
          </w:p>
        </w:tc>
      </w:tr>
      <w:tr w:rsidR="006F1381" w:rsidRPr="00637CAA">
        <w:trPr>
          <w:trHeight w:val="293"/>
        </w:trPr>
        <w:tc>
          <w:tcPr>
            <w:tcW w:w="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职业</w:t>
            </w:r>
          </w:p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2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职业</w:t>
            </w:r>
          </w:p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等级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证书</w:t>
            </w:r>
          </w:p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24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发证时间</w:t>
            </w:r>
          </w:p>
        </w:tc>
        <w:tc>
          <w:tcPr>
            <w:tcW w:w="1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6F1381" w:rsidRPr="00637CAA" w:rsidTr="00A208E8">
        <w:trPr>
          <w:trHeight w:val="3765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个人简历</w:t>
            </w:r>
          </w:p>
        </w:tc>
        <w:tc>
          <w:tcPr>
            <w:tcW w:w="976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381" w:rsidRDefault="006F1381">
            <w:pPr>
              <w:widowControl/>
              <w:jc w:val="center"/>
              <w:textAlignment w:val="top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（须本人亲笔填写与申报职业相关的学习、培训和工作简历）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br/>
            </w:r>
          </w:p>
          <w:p w:rsidR="006F1381" w:rsidRDefault="006F1381">
            <w:pPr>
              <w:widowControl/>
              <w:jc w:val="center"/>
              <w:textAlignment w:val="top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  <w:p w:rsidR="006F1381" w:rsidRDefault="006F1381">
            <w:pPr>
              <w:widowControl/>
              <w:textAlignment w:val="top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  <w:p w:rsidR="006F1381" w:rsidRDefault="006F1381">
            <w:pPr>
              <w:widowControl/>
              <w:textAlignment w:val="top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  <w:p w:rsidR="006F1381" w:rsidRDefault="006F1381">
            <w:pPr>
              <w:widowControl/>
              <w:textAlignment w:val="top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  <w:p w:rsidR="006F1381" w:rsidRDefault="006F1381">
            <w:pPr>
              <w:widowControl/>
              <w:textAlignment w:val="top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</w:t>
            </w:r>
          </w:p>
          <w:p w:rsidR="006F1381" w:rsidRDefault="006F1381">
            <w:pPr>
              <w:widowControl/>
              <w:textAlignment w:val="top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  <w:p w:rsidR="006F1381" w:rsidRDefault="006F1381">
            <w:pPr>
              <w:widowControl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6F1381" w:rsidRDefault="006F1381">
            <w:pPr>
              <w:widowControl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6F1381" w:rsidRDefault="006F1381">
            <w:pPr>
              <w:widowControl/>
              <w:textAlignment w:val="top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本人声明及签字处：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6F1381" w:rsidRPr="00637CAA">
        <w:trPr>
          <w:trHeight w:val="477"/>
        </w:trPr>
        <w:tc>
          <w:tcPr>
            <w:tcW w:w="4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鉴定机构或报名点意见</w:t>
            </w:r>
          </w:p>
        </w:tc>
        <w:tc>
          <w:tcPr>
            <w:tcW w:w="5060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1381" w:rsidRDefault="006F1381">
            <w:pPr>
              <w:widowControl/>
              <w:spacing w:line="360" w:lineRule="auto"/>
              <w:ind w:firstLine="450"/>
              <w:jc w:val="left"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经核对，该同志提交材料齐全，所填信息符合申报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级鉴定资格条件。</w:t>
            </w:r>
          </w:p>
          <w:p w:rsidR="006F1381" w:rsidRDefault="006F1381">
            <w:pPr>
              <w:widowControl/>
              <w:spacing w:line="360" w:lineRule="auto"/>
              <w:jc w:val="center"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（盖章）</w:t>
            </w:r>
          </w:p>
          <w:p w:rsidR="006F1381" w:rsidRDefault="006F1381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3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鉴定中心意见</w:t>
            </w:r>
          </w:p>
        </w:tc>
        <w:tc>
          <w:tcPr>
            <w:tcW w:w="1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理论成绩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鉴定日期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6F1381" w:rsidRPr="00637CAA">
        <w:trPr>
          <w:trHeight w:val="512"/>
        </w:trPr>
        <w:tc>
          <w:tcPr>
            <w:tcW w:w="4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60" w:type="dxa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381" w:rsidRDefault="006F1381">
            <w:pPr>
              <w:widowControl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技能成绩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鉴定日期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6F1381" w:rsidRPr="00637CAA">
        <w:trPr>
          <w:trHeight w:val="518"/>
        </w:trPr>
        <w:tc>
          <w:tcPr>
            <w:tcW w:w="4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60" w:type="dxa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381" w:rsidRDefault="006F1381">
            <w:pPr>
              <w:widowControl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综合成绩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鉴定日期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6F1381" w:rsidRPr="00637CAA">
        <w:trPr>
          <w:trHeight w:val="486"/>
        </w:trPr>
        <w:tc>
          <w:tcPr>
            <w:tcW w:w="4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60" w:type="dxa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381" w:rsidRDefault="006F1381">
            <w:pPr>
              <w:widowControl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外语成绩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鉴定日期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F1381" w:rsidRDefault="006F1381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6F1381" w:rsidRPr="00637CAA">
        <w:trPr>
          <w:trHeight w:val="312"/>
        </w:trPr>
        <w:tc>
          <w:tcPr>
            <w:tcW w:w="4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60" w:type="dxa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381" w:rsidRDefault="006F1381">
            <w:pPr>
              <w:widowControl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26" w:type="dxa"/>
            <w:gridSpan w:val="6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6F1381" w:rsidRDefault="006F1381">
            <w:pPr>
              <w:widowControl/>
              <w:ind w:firstLine="450"/>
              <w:jc w:val="center"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6F1381" w:rsidRDefault="006F1381">
            <w:pPr>
              <w:widowControl/>
              <w:spacing w:line="360" w:lineRule="auto"/>
              <w:ind w:firstLine="450"/>
              <w:jc w:val="left"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经审核，该同志鉴定成绩合格，同意报人力资源和社会保障行政部门核发</w:t>
            </w:r>
          </w:p>
          <w:p w:rsidR="006F1381" w:rsidRDefault="006F1381">
            <w:pPr>
              <w:widowControl/>
              <w:spacing w:line="360" w:lineRule="auto"/>
              <w:ind w:firstLine="450"/>
              <w:jc w:val="left"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级职业资格证书。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</w:p>
          <w:p w:rsidR="006F1381" w:rsidRDefault="006F1381">
            <w:pPr>
              <w:widowControl/>
              <w:spacing w:line="360" w:lineRule="auto"/>
              <w:ind w:firstLine="450"/>
              <w:jc w:val="left"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（盖章）</w:t>
            </w:r>
          </w:p>
          <w:p w:rsidR="006F1381" w:rsidRDefault="006F1381">
            <w:pPr>
              <w:widowControl/>
              <w:spacing w:line="360" w:lineRule="auto"/>
              <w:ind w:firstLine="450"/>
              <w:jc w:val="left"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</w:p>
        </w:tc>
      </w:tr>
      <w:tr w:rsidR="006F1381" w:rsidRPr="00637CAA">
        <w:trPr>
          <w:trHeight w:val="2716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人力资源和社会保障行政部门意见</w:t>
            </w:r>
          </w:p>
        </w:tc>
        <w:tc>
          <w:tcPr>
            <w:tcW w:w="50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381" w:rsidRDefault="006F1381">
            <w:pPr>
              <w:widowControl/>
              <w:spacing w:line="360" w:lineRule="auto"/>
              <w:ind w:firstLine="440"/>
              <w:jc w:val="left"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经审核，同意颁发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级职业资格证书。</w:t>
            </w:r>
          </w:p>
          <w:p w:rsidR="006F1381" w:rsidRDefault="006F1381">
            <w:pPr>
              <w:widowControl/>
              <w:ind w:firstLine="440"/>
              <w:jc w:val="left"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6F1381" w:rsidRDefault="006F1381">
            <w:pPr>
              <w:widowControl/>
              <w:jc w:val="left"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证书编号：</w:t>
            </w:r>
          </w:p>
          <w:p w:rsidR="006F1381" w:rsidRDefault="006F1381">
            <w:pPr>
              <w:widowControl/>
              <w:spacing w:line="360" w:lineRule="auto"/>
              <w:jc w:val="center"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（盖章）</w:t>
            </w:r>
          </w:p>
          <w:p w:rsidR="006F1381" w:rsidRDefault="006F1381">
            <w:pPr>
              <w:widowControl/>
              <w:spacing w:line="360" w:lineRule="auto"/>
              <w:jc w:val="left"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37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381" w:rsidRDefault="006F138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26" w:type="dxa"/>
            <w:gridSpan w:val="6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381" w:rsidRDefault="006F1381">
            <w:pPr>
              <w:widowControl/>
              <w:ind w:firstLine="450"/>
              <w:jc w:val="left"/>
              <w:textAlignment w:val="top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 w:rsidR="006F1381" w:rsidRDefault="006F1381">
      <w:r>
        <w:rPr>
          <w:rFonts w:hint="eastAsia"/>
        </w:rPr>
        <w:t>注：</w:t>
      </w:r>
      <w:r>
        <w:t>1</w:t>
      </w:r>
      <w:r>
        <w:rPr>
          <w:rFonts w:hint="eastAsia"/>
        </w:rPr>
        <w:t>、本人声明处填写“本人声明以上所填信息真实”并签字；</w:t>
      </w:r>
      <w:r>
        <w:t>2</w:t>
      </w:r>
      <w:r>
        <w:rPr>
          <w:rFonts w:hint="eastAsia"/>
        </w:rPr>
        <w:t>、此表一式二份。</w:t>
      </w:r>
    </w:p>
    <w:sectPr w:rsidR="006F1381" w:rsidSect="0007399B">
      <w:pgSz w:w="11906" w:h="16838"/>
      <w:pgMar w:top="935" w:right="850" w:bottom="935" w:left="85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1381" w:rsidRDefault="006F1381" w:rsidP="002707EF">
      <w:r>
        <w:separator/>
      </w:r>
    </w:p>
  </w:endnote>
  <w:endnote w:type="continuationSeparator" w:id="0">
    <w:p w:rsidR="006F1381" w:rsidRDefault="006F1381" w:rsidP="002707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1381" w:rsidRDefault="006F1381" w:rsidP="002707EF">
      <w:r>
        <w:separator/>
      </w:r>
    </w:p>
  </w:footnote>
  <w:footnote w:type="continuationSeparator" w:id="0">
    <w:p w:rsidR="006F1381" w:rsidRDefault="006F1381" w:rsidP="002707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7121741"/>
    <w:rsid w:val="0007399B"/>
    <w:rsid w:val="002707EF"/>
    <w:rsid w:val="00434357"/>
    <w:rsid w:val="00454419"/>
    <w:rsid w:val="00621475"/>
    <w:rsid w:val="00637CAA"/>
    <w:rsid w:val="006F1381"/>
    <w:rsid w:val="008010CC"/>
    <w:rsid w:val="00A208E8"/>
    <w:rsid w:val="00CA05B8"/>
    <w:rsid w:val="00D246E7"/>
    <w:rsid w:val="00F47904"/>
    <w:rsid w:val="03663EF2"/>
    <w:rsid w:val="04D6072C"/>
    <w:rsid w:val="087051BC"/>
    <w:rsid w:val="097526C6"/>
    <w:rsid w:val="1116127D"/>
    <w:rsid w:val="113C6B9D"/>
    <w:rsid w:val="11850FCF"/>
    <w:rsid w:val="11A56D18"/>
    <w:rsid w:val="14563655"/>
    <w:rsid w:val="17121741"/>
    <w:rsid w:val="209C14A4"/>
    <w:rsid w:val="20AC49EB"/>
    <w:rsid w:val="217E5FF9"/>
    <w:rsid w:val="253A775A"/>
    <w:rsid w:val="268D5460"/>
    <w:rsid w:val="298F1373"/>
    <w:rsid w:val="2B4F7DAE"/>
    <w:rsid w:val="2C8025FD"/>
    <w:rsid w:val="2EDA666E"/>
    <w:rsid w:val="2EE52F60"/>
    <w:rsid w:val="30B02230"/>
    <w:rsid w:val="32CD6C92"/>
    <w:rsid w:val="37292856"/>
    <w:rsid w:val="378C1241"/>
    <w:rsid w:val="455220D4"/>
    <w:rsid w:val="4B6C08E9"/>
    <w:rsid w:val="4CB32E8F"/>
    <w:rsid w:val="4F107127"/>
    <w:rsid w:val="4FC8678E"/>
    <w:rsid w:val="584000B9"/>
    <w:rsid w:val="5ABE088F"/>
    <w:rsid w:val="5D0C2C24"/>
    <w:rsid w:val="5E1506CE"/>
    <w:rsid w:val="5EB2652F"/>
    <w:rsid w:val="60EC609A"/>
    <w:rsid w:val="61362246"/>
    <w:rsid w:val="64731B90"/>
    <w:rsid w:val="64B426B0"/>
    <w:rsid w:val="6786160B"/>
    <w:rsid w:val="69564292"/>
    <w:rsid w:val="6AED6D74"/>
    <w:rsid w:val="6CDA2515"/>
    <w:rsid w:val="6D876D59"/>
    <w:rsid w:val="70795EE9"/>
    <w:rsid w:val="72965D54"/>
    <w:rsid w:val="76EB1CAC"/>
    <w:rsid w:val="7D0E2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0CC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70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707EF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270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707E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174</Words>
  <Characters>992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河南省职业技能鉴定审核备案表</dc:title>
  <dc:subject/>
  <dc:creator>Administrator</dc:creator>
  <cp:keywords/>
  <dc:description/>
  <cp:lastModifiedBy>User</cp:lastModifiedBy>
  <cp:revision>2</cp:revision>
  <cp:lastPrinted>2017-09-12T07:35:00Z</cp:lastPrinted>
  <dcterms:created xsi:type="dcterms:W3CDTF">2018-11-09T02:31:00Z</dcterms:created>
  <dcterms:modified xsi:type="dcterms:W3CDTF">2018-11-09T02:31:00Z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