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C65" w:rsidRPr="0042103E" w:rsidRDefault="00B72C65" w:rsidP="00D147E6">
      <w:pPr>
        <w:spacing w:line="600" w:lineRule="exact"/>
        <w:jc w:val="center"/>
        <w:rPr>
          <w:rFonts w:ascii="楷体_GB2312" w:eastAsia="楷体_GB2312" w:hAnsi="楷体_GB2312" w:cs="楷体_GB2312"/>
          <w:sz w:val="36"/>
          <w:szCs w:val="36"/>
        </w:rPr>
      </w:pPr>
      <w:r w:rsidRPr="0042103E">
        <w:rPr>
          <w:rFonts w:ascii="楷体_GB2312" w:eastAsia="楷体_GB2312" w:hAnsi="楷体_GB2312" w:cs="楷体_GB2312" w:hint="eastAsia"/>
          <w:b/>
          <w:sz w:val="36"/>
          <w:szCs w:val="36"/>
        </w:rPr>
        <w:t>鉴定机构申报职业资格日常鉴定办事流程图</w:t>
      </w:r>
    </w:p>
    <w:p w:rsidR="00B72C65" w:rsidRPr="002E6F79" w:rsidRDefault="00B72C65" w:rsidP="00D147E6">
      <w:pPr>
        <w:spacing w:line="600" w:lineRule="exact"/>
        <w:jc w:val="center"/>
        <w:rPr>
          <w:rFonts w:ascii="楷体_GB2312" w:eastAsia="楷体_GB2312" w:hAnsi="楷体_GB2312" w:cs="楷体_GB2312"/>
          <w:sz w:val="28"/>
          <w:szCs w:val="28"/>
        </w:rPr>
      </w:pPr>
    </w:p>
    <w:p w:rsidR="00B72C65" w:rsidRDefault="00B72C65" w:rsidP="00D147E6">
      <w:pPr>
        <w:spacing w:line="600" w:lineRule="exact"/>
        <w:jc w:val="center"/>
        <w:outlineLvl w:val="1"/>
        <w:rPr>
          <w:rFonts w:ascii="方正小标宋_GBK" w:eastAsia="方正小标宋_GBK" w:hAnsi="文星标宋"/>
          <w:sz w:val="44"/>
          <w:szCs w:val="44"/>
        </w:rPr>
      </w:pPr>
      <w:r>
        <w:rPr>
          <w:noProof/>
        </w:rPr>
        <w:pict>
          <v:rect id="文本框 60" o:spid="_x0000_s1026" style="position:absolute;left:0;text-align:left;margin-left:258.1pt;margin-top:22.8pt;width:160.4pt;height:179.85pt;z-index:251673088" o:preferrelative="t" strokeweight=".5pt">
            <v:stroke dashstyle="longDash" miterlimit="2"/>
            <v:textbox style="mso-next-textbox:#文本框 60">
              <w:txbxContent>
                <w:p w:rsidR="00B72C65" w:rsidRDefault="00B72C65" w:rsidP="00D147E6">
                  <w:pPr>
                    <w:jc w:val="left"/>
                  </w:pPr>
                  <w:r>
                    <w:rPr>
                      <w:rFonts w:hint="eastAsia"/>
                    </w:rPr>
                    <w:t>需要提交以下材料：</w:t>
                  </w:r>
                </w:p>
                <w:p w:rsidR="00B72C65" w:rsidRDefault="00B72C65" w:rsidP="00D147E6">
                  <w:pPr>
                    <w:jc w:val="left"/>
                  </w:pPr>
                  <w:r>
                    <w:t>1.</w:t>
                  </w:r>
                  <w:r>
                    <w:rPr>
                      <w:rFonts w:hint="eastAsia"/>
                    </w:rPr>
                    <w:t>个人有效身份证件、已取得的国家职业资格证书或专业技术人员任职资格证书、学历证书或培训合格证书</w:t>
                  </w:r>
                </w:p>
                <w:p w:rsidR="00B72C65" w:rsidRDefault="00B72C65" w:rsidP="00D147E6">
                  <w:pPr>
                    <w:jc w:val="left"/>
                  </w:pPr>
                  <w:r>
                    <w:t>2.</w:t>
                  </w:r>
                  <w:r>
                    <w:rPr>
                      <w:rFonts w:hint="eastAsia"/>
                    </w:rPr>
                    <w:t>《职业技能鉴定人员名册》</w:t>
                  </w:r>
                </w:p>
                <w:p w:rsidR="00B72C65" w:rsidRDefault="00B72C65" w:rsidP="00D147E6">
                  <w:pPr>
                    <w:jc w:val="left"/>
                  </w:pPr>
                  <w:r>
                    <w:t>3.</w:t>
                  </w:r>
                  <w:r>
                    <w:rPr>
                      <w:rFonts w:hint="eastAsia"/>
                    </w:rPr>
                    <w:t>《职业技能鉴定申报职业汇总表》</w:t>
                  </w:r>
                </w:p>
                <w:p w:rsidR="00B72C65" w:rsidRDefault="00B72C65" w:rsidP="00D147E6">
                  <w:pPr>
                    <w:jc w:val="left"/>
                  </w:pPr>
                  <w:r>
                    <w:t>4.</w:t>
                  </w:r>
                  <w:r>
                    <w:rPr>
                      <w:rFonts w:hint="eastAsia"/>
                    </w:rPr>
                    <w:t>《河南省职业技能鉴定审核备案表》</w:t>
                  </w:r>
                </w:p>
              </w:txbxContent>
            </v:textbox>
          </v:rect>
        </w:pict>
      </w:r>
    </w:p>
    <w:p w:rsidR="00B72C65" w:rsidRPr="006042EF" w:rsidRDefault="00B72C65" w:rsidP="00D147E6">
      <w:pPr>
        <w:spacing w:line="600" w:lineRule="exact"/>
        <w:jc w:val="center"/>
        <w:outlineLvl w:val="1"/>
        <w:rPr>
          <w:rFonts w:ascii="方正小标宋_GBK" w:eastAsia="方正小标宋_GBK" w:hAnsi="文星标宋"/>
          <w:sz w:val="44"/>
          <w:szCs w:val="44"/>
        </w:rPr>
      </w:pPr>
    </w:p>
    <w:p w:rsidR="00B72C65" w:rsidRDefault="00B72C65" w:rsidP="00D147E6">
      <w:pPr>
        <w:ind w:firstLine="640"/>
        <w:jc w:val="center"/>
        <w:rPr>
          <w:b/>
          <w:szCs w:val="32"/>
        </w:rPr>
      </w:pPr>
    </w:p>
    <w:p w:rsidR="00B72C65" w:rsidRDefault="00B72C65" w:rsidP="00D147E6">
      <w:r>
        <w:rPr>
          <w:noProof/>
        </w:rPr>
        <w:pict>
          <v:shapetype id="_x0000_t116" coordsize="21600,21600" o:spt="116" path="m3475,qx,10800,3475,21600l18125,21600qx21600,10800,18125,xe">
            <v:stroke joinstyle="miter"/>
            <v:path gradientshapeok="t" o:connecttype="rect" textboxrect="1018,3163,20582,18437"/>
          </v:shapetype>
          <v:shape id="流程图: 终止 1098" o:spid="_x0000_s1027" type="#_x0000_t116" style="position:absolute;left:0;text-align:left;margin-left:159.35pt;margin-top:5.55pt;width:68.25pt;height:33pt;z-index:251643392" o:preferrelative="t" filled="f" fillcolor="#9cbee0" strokeweight="1.25pt">
            <v:fill color2="#bbd5f0"/>
            <v:stroke miterlimit="2"/>
            <v:textbox style="mso-next-textbox:#流程图: 终止 1098">
              <w:txbxContent>
                <w:p w:rsidR="00B72C65" w:rsidRDefault="00B72C65" w:rsidP="00D147E6">
                  <w:pPr>
                    <w:jc w:val="center"/>
                  </w:pPr>
                  <w:r>
                    <w:rPr>
                      <w:rFonts w:hint="eastAsia"/>
                    </w:rPr>
                    <w:t>开始</w:t>
                  </w:r>
                </w:p>
              </w:txbxContent>
            </v:textbox>
          </v:shape>
        </w:pict>
      </w:r>
    </w:p>
    <w:p w:rsidR="00B72C65" w:rsidRDefault="00B72C65" w:rsidP="00D147E6">
      <w:pPr>
        <w:tabs>
          <w:tab w:val="left" w:pos="1701"/>
        </w:tabs>
        <w:jc w:val="center"/>
      </w:pPr>
      <w:r>
        <w:tab/>
      </w:r>
    </w:p>
    <w:p w:rsidR="00B72C65" w:rsidRDefault="00B72C65" w:rsidP="00D147E6">
      <w:pPr>
        <w:jc w:val="center"/>
        <w:rPr>
          <w:rFonts w:ascii="Times New Roman" w:eastAsia="仿宋_GB2312" w:hAnsi="Times New Roman"/>
          <w:sz w:val="36"/>
          <w:szCs w:val="36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接连接符 1099" o:spid="_x0000_s1028" type="#_x0000_t32" style="position:absolute;left:0;text-align:left;margin-left:195.75pt;margin-top:6.6pt;width:.3pt;height:25.85pt;z-index:251644416" o:preferrelative="t" filled="t" strokeweight="1.25pt">
            <v:stroke endarrow="block" miterlimit="2"/>
          </v:shape>
        </w:pict>
      </w:r>
    </w:p>
    <w:p w:rsidR="00B72C65" w:rsidRDefault="00B72C65" w:rsidP="00D147E6">
      <w:pPr>
        <w:jc w:val="center"/>
        <w:rPr>
          <w:rFonts w:ascii="Times New Roman" w:eastAsia="仿宋_GB2312" w:hAnsi="Times New Roman"/>
          <w:sz w:val="36"/>
          <w:szCs w:val="36"/>
        </w:rPr>
      </w:pPr>
      <w:r>
        <w:rPr>
          <w:noProof/>
        </w:rPr>
        <w:pict>
          <v:shape id="直接箭头连接符 59" o:spid="_x0000_s1029" type="#_x0000_t32" style="position:absolute;left:0;text-align:left;margin-left:224.65pt;margin-top:1.2pt;width:34.45pt;height:20pt;flip:y;z-index:251672064" o:preferrelative="t" filled="t" strokeweight=".5pt">
            <v:stroke dashstyle="longDash" endarrow="block" miterlimit="2"/>
          </v:shape>
        </w:pict>
      </w:r>
      <w:r>
        <w:rPr>
          <w:noProof/>
        </w:rPr>
        <w:pict>
          <v:line id="_x0000_s1030" style="position:absolute;left:0;text-align:left;z-index:251657728" from="59.55pt,22.25pt" to="161.55pt,22.3pt" o:preferrelative="t" strokeweight="1.25pt">
            <v:stroke endarrow="block" miterlimit="2"/>
          </v:line>
        </w:pict>
      </w:r>
      <w:r>
        <w:rPr>
          <w:noProof/>
        </w:rPr>
        <w:pict>
          <v:line id="直线 1101" o:spid="_x0000_s1031" style="position:absolute;left:0;text-align:left;flip:y;z-index:251656704" from="58.8pt,23pt" to="58.85pt,34.25pt" o:preferrelative="t" strokeweight="1.25pt">
            <v:stroke miterlimit="2"/>
          </v:line>
        </w:pict>
      </w:r>
      <w:r>
        <w:rPr>
          <w:noProof/>
        </w:rPr>
        <w:pict>
          <v:rect id="矩形 1102" o:spid="_x0000_s1032" style="position:absolute;left:0;text-align:left;margin-left:163.05pt;margin-top:2.75pt;width:63pt;height:35pt;z-index:251645440" o:preferrelative="t" filled="f" fillcolor="#9cbee0" strokeweight="1.25pt">
            <v:fill color2="#bbd5f0"/>
            <v:stroke miterlimit="2"/>
            <v:textbox style="mso-next-textbox:#矩形 1102">
              <w:txbxContent>
                <w:p w:rsidR="00B72C65" w:rsidRDefault="00B72C65" w:rsidP="00D147E6">
                  <w:pPr>
                    <w:jc w:val="center"/>
                  </w:pPr>
                  <w:r>
                    <w:rPr>
                      <w:rFonts w:hint="eastAsia"/>
                    </w:rPr>
                    <w:t>提出申请</w:t>
                  </w:r>
                </w:p>
              </w:txbxContent>
            </v:textbox>
          </v:rect>
        </w:pict>
      </w:r>
    </w:p>
    <w:p w:rsidR="00B72C65" w:rsidRDefault="00B72C65" w:rsidP="00D147E6">
      <w:pPr>
        <w:jc w:val="center"/>
        <w:rPr>
          <w:rFonts w:ascii="Times New Roman" w:eastAsia="仿宋_GB2312" w:hAnsi="Times New Roman"/>
          <w:sz w:val="36"/>
          <w:szCs w:val="36"/>
        </w:rPr>
      </w:pPr>
      <w:r>
        <w:rPr>
          <w:noProof/>
        </w:rPr>
        <w:pict>
          <v:rect id="矩形 1103" o:spid="_x0000_s1033" style="position:absolute;left:0;text-align:left;margin-left:.5pt;margin-top:3.15pt;width:116.85pt;height:36.95pt;z-index:251654656" o:preferrelative="t" filled="f" fillcolor="#9cbee0" strokeweight="1.25pt">
            <v:fill color2="#bbd5f0"/>
            <v:stroke miterlimit="2"/>
            <v:textbox style="mso-next-textbox:#矩形 1103">
              <w:txbxContent>
                <w:p w:rsidR="00B72C65" w:rsidRDefault="00B72C65" w:rsidP="00D147E6">
                  <w:pPr>
                    <w:jc w:val="center"/>
                  </w:pPr>
                  <w:r>
                    <w:rPr>
                      <w:rFonts w:hint="eastAsia"/>
                    </w:rPr>
                    <w:t>退回材料并一次性告知需补齐的材料</w:t>
                  </w:r>
                </w:p>
              </w:txbxContent>
            </v:textbox>
          </v:rect>
        </w:pict>
      </w:r>
      <w:r>
        <w:rPr>
          <w:noProof/>
        </w:rPr>
        <w:pict>
          <v:shape id="直接连接符 1104" o:spid="_x0000_s1034" type="#_x0000_t32" style="position:absolute;left:0;text-align:left;margin-left:195.75pt;margin-top:7.2pt;width:.3pt;height:32.35pt;z-index:251646464" o:preferrelative="t" filled="t" strokeweight="1.25pt">
            <v:stroke endarrow="block" miterlimit="2"/>
          </v:shape>
        </w:pict>
      </w:r>
    </w:p>
    <w:p w:rsidR="00B72C65" w:rsidRDefault="00B72C65" w:rsidP="00D147E6">
      <w:pPr>
        <w:jc w:val="center"/>
        <w:rPr>
          <w:rFonts w:ascii="Times New Roman" w:eastAsia="仿宋_GB2312" w:hAnsi="Times New Roman"/>
          <w:sz w:val="36"/>
          <w:szCs w:val="36"/>
        </w:rPr>
      </w:pPr>
      <w:r>
        <w:rPr>
          <w:noProof/>
        </w:rPr>
        <w:pict>
          <v:shape id="流程图: 终止 1107" o:spid="_x0000_s1035" type="#_x0000_t116" style="position:absolute;left:0;text-align:left;margin-left:395.6pt;margin-top:19.05pt;width:48pt;height:33pt;z-index:251651584" o:preferrelative="t" filled="f" fillcolor="#9cbee0" strokeweight="1.25pt">
            <v:fill color2="#bbd5f0"/>
            <v:stroke miterlimit="2"/>
            <v:textbox style="mso-next-textbox:#流程图: 终止 1107">
              <w:txbxContent>
                <w:p w:rsidR="00B72C65" w:rsidRDefault="00B72C65" w:rsidP="00D147E6">
                  <w:pPr>
                    <w:jc w:val="center"/>
                  </w:pPr>
                  <w:r>
                    <w:rPr>
                      <w:rFonts w:hint="eastAsia"/>
                    </w:rPr>
                    <w:t>结束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36" style="position:absolute;left:0;text-align:left;margin-left:233.6pt;margin-top:14.75pt;width:68.25pt;height:31.25pt;z-index:251642368" o:preferrelative="t" filled="f" stroked="f">
            <v:textbox style="mso-next-textbox:#_x0000_s1036">
              <w:txbxContent>
                <w:p w:rsidR="00B72C65" w:rsidRDefault="00B72C65" w:rsidP="00D147E6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不符合条件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7" style="position:absolute;left:0;text-align:left;margin-left:85.9pt;margin-top:16.3pt;width:78.45pt;height:45.55pt;z-index:251655680" o:preferrelative="t" filled="f" stroked="f">
            <v:textbox style="mso-next-textbox:#_x0000_s1037">
              <w:txbxContent>
                <w:p w:rsidR="00B72C65" w:rsidRDefault="00B72C65" w:rsidP="00D147E6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材料不齐全</w:t>
                  </w:r>
                </w:p>
              </w:txbxContent>
            </v:textbox>
          </v:rect>
        </w:pict>
      </w:r>
      <w:r>
        <w:rPr>
          <w:noProof/>
        </w:rPr>
        <w:pict>
          <v:line id="_x0000_s1038" style="position:absolute;left:0;text-align:left;flip:y;z-index:251653632" from="58.05pt,7.1pt" to="58.1pt,36.35pt" o:preferrelative="t" strokeweight="1.25pt">
            <v:stroke endarrow="block" miterlimit="2"/>
          </v:line>
        </w:pict>
      </w:r>
      <w:r>
        <w:rPr>
          <w:noProof/>
        </w:rPr>
        <w:pict>
          <v:rect id="矩形 1109" o:spid="_x0000_s1039" style="position:absolute;left:0;text-align:left;margin-left:305.55pt;margin-top:21.85pt;width:63pt;height:29.25pt;z-index:251649536" o:preferrelative="t" filled="f" fillcolor="#9cbee0" strokeweight="1.25pt">
            <v:fill color2="#bbd5f0"/>
            <v:stroke miterlimit="2"/>
            <v:textbox style="mso-next-textbox:#矩形 1109">
              <w:txbxContent>
                <w:p w:rsidR="00B72C65" w:rsidRDefault="00B72C65" w:rsidP="00D147E6">
                  <w:pPr>
                    <w:jc w:val="center"/>
                  </w:pPr>
                  <w:r>
                    <w:rPr>
                      <w:rFonts w:hint="eastAsia"/>
                    </w:rPr>
                    <w:t>告知原因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菱形 1110" o:spid="_x0000_s1040" type="#_x0000_t4" style="position:absolute;left:0;text-align:left;margin-left:152.55pt;margin-top:11.35pt;width:86.25pt;height:50.25pt;flip:x;z-index:251647488" o:preferrelative="t" filled="f" fillcolor="#9cbee0" strokeweight="1.25pt">
            <v:fill color2="#bbd5f0"/>
            <v:stroke miterlimit="2"/>
            <v:textbox style="mso-next-textbox:#菱形 1110">
              <w:txbxContent>
                <w:p w:rsidR="00B72C65" w:rsidRDefault="00B72C65" w:rsidP="00D147E6">
                  <w:pPr>
                    <w:jc w:val="center"/>
                  </w:pPr>
                  <w:r>
                    <w:rPr>
                      <w:rFonts w:hint="eastAsia"/>
                    </w:rPr>
                    <w:t>受理</w:t>
                  </w:r>
                </w:p>
              </w:txbxContent>
            </v:textbox>
          </v:shape>
        </w:pict>
      </w:r>
    </w:p>
    <w:p w:rsidR="00B72C65" w:rsidRDefault="00B72C65" w:rsidP="00D147E6">
      <w:pPr>
        <w:tabs>
          <w:tab w:val="left" w:pos="5496"/>
        </w:tabs>
        <w:jc w:val="left"/>
        <w:rPr>
          <w:rFonts w:ascii="Times New Roman" w:eastAsia="仿宋_GB2312" w:hAnsi="Times New Roman"/>
          <w:sz w:val="36"/>
          <w:szCs w:val="36"/>
        </w:rPr>
      </w:pPr>
      <w:r>
        <w:rPr>
          <w:noProof/>
        </w:rPr>
        <w:pict>
          <v:shape id="直接连接符 1111" o:spid="_x0000_s1041" type="#_x0000_t32" style="position:absolute;margin-left:195pt;margin-top:29.85pt;width:.3pt;height:32.35pt;z-index:251658752" o:preferrelative="t" filled="t" strokeweight="1.25pt">
            <v:stroke endarrow="block" miterlimit="2"/>
          </v:shape>
        </w:pict>
      </w:r>
      <w:r>
        <w:rPr>
          <w:noProof/>
        </w:rPr>
        <w:pict>
          <v:line id="直线 1112" o:spid="_x0000_s1042" style="position:absolute;flip:x;z-index:251652608" from="58.05pt,5.9pt" to="152.55pt,5.95pt" o:preferrelative="t" strokeweight="1.25pt">
            <v:stroke miterlimit="2"/>
          </v:line>
        </w:pict>
      </w:r>
      <w:r>
        <w:rPr>
          <w:noProof/>
        </w:rPr>
        <w:pict>
          <v:line id="_x0000_s1043" style="position:absolute;z-index:251650560" from="368.65pt,4.4pt" to="397.1pt,4.45pt" o:preferrelative="t" strokeweight="1.25pt">
            <v:stroke endarrow="block" miterlimit="2"/>
          </v:line>
        </w:pict>
      </w:r>
      <w:r>
        <w:rPr>
          <w:noProof/>
        </w:rPr>
        <w:pict>
          <v:line id="_x0000_s1044" style="position:absolute;z-index:251648512" from="238.05pt,5.15pt" to="307.05pt,5.2pt" o:preferrelative="t" strokeweight="1.25pt">
            <v:stroke endarrow="block" miterlimit="2"/>
          </v:line>
        </w:pict>
      </w:r>
      <w:r>
        <w:rPr>
          <w:rFonts w:ascii="Times New Roman" w:eastAsia="仿宋_GB2312" w:hAnsi="Times New Roman"/>
          <w:sz w:val="36"/>
          <w:szCs w:val="36"/>
        </w:rPr>
        <w:tab/>
      </w:r>
    </w:p>
    <w:p w:rsidR="00B72C65" w:rsidRDefault="00B72C65" w:rsidP="00D147E6">
      <w:pPr>
        <w:jc w:val="center"/>
        <w:rPr>
          <w:rFonts w:ascii="Times New Roman" w:eastAsia="仿宋_GB2312" w:hAnsi="Times New Roman"/>
          <w:sz w:val="36"/>
          <w:szCs w:val="36"/>
        </w:rPr>
      </w:pPr>
      <w:r>
        <w:rPr>
          <w:noProof/>
        </w:rPr>
        <w:pict>
          <v:rect id="_x0000_s1045" style="position:absolute;left:0;text-align:left;margin-left:168.35pt;margin-top:.4pt;width:50.65pt;height:31.25pt;z-index:251659776" o:preferrelative="t" filled="f" stroked="f">
            <v:textbox style="mso-next-textbox:#_x0000_s1045">
              <w:txbxContent>
                <w:p w:rsidR="00B72C65" w:rsidRDefault="00B72C65" w:rsidP="00D147E6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材料齐全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6" style="position:absolute;left:0;text-align:left;margin-left:241.2pt;margin-top:30.8pt;width:71.15pt;height:29.8pt;z-index:251662848" o:preferrelative="t" filled="f" stroked="f">
            <v:textbox style="mso-next-textbox:#_x0000_s1046">
              <w:txbxContent>
                <w:p w:rsidR="00B72C65" w:rsidRDefault="00B72C65" w:rsidP="00D147E6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不符合条件</w:t>
                  </w:r>
                </w:p>
              </w:txbxContent>
            </v:textbox>
          </v:rect>
        </w:pict>
      </w:r>
      <w:r>
        <w:rPr>
          <w:noProof/>
        </w:rPr>
        <w:pict>
          <v:shape id="菱形 1117" o:spid="_x0000_s1047" type="#_x0000_t4" style="position:absolute;left:0;text-align:left;margin-left:151.05pt;margin-top:31pt;width:86.25pt;height:50.25pt;flip:x;z-index:251660800" o:preferrelative="t" filled="f" fillcolor="#9cbee0" strokeweight="1.25pt">
            <v:fill color2="#bbd5f0"/>
            <v:stroke miterlimit="2"/>
            <v:textbox style="mso-next-textbox:#菱形 1117">
              <w:txbxContent>
                <w:p w:rsidR="00B72C65" w:rsidRDefault="00B72C65" w:rsidP="00D147E6">
                  <w:pPr>
                    <w:jc w:val="center"/>
                  </w:pPr>
                  <w:r>
                    <w:rPr>
                      <w:rFonts w:hint="eastAsia"/>
                    </w:rPr>
                    <w:t>审核</w:t>
                  </w:r>
                </w:p>
              </w:txbxContent>
            </v:textbox>
          </v:shape>
        </w:pict>
      </w:r>
    </w:p>
    <w:p w:rsidR="00B72C65" w:rsidRDefault="00B72C65" w:rsidP="00D147E6">
      <w:pPr>
        <w:jc w:val="center"/>
        <w:rPr>
          <w:rFonts w:ascii="Times New Roman" w:eastAsia="仿宋_GB2312" w:hAnsi="Times New Roman"/>
          <w:sz w:val="36"/>
          <w:szCs w:val="36"/>
        </w:rPr>
      </w:pPr>
      <w:r>
        <w:rPr>
          <w:noProof/>
        </w:rPr>
        <w:pict>
          <v:shape id="流程图: 终止 1118" o:spid="_x0000_s1048" type="#_x0000_t116" style="position:absolute;left:0;text-align:left;margin-left:393.35pt;margin-top:5.1pt;width:50.25pt;height:33pt;z-index:251665920" o:preferrelative="t" filled="f" fillcolor="#9cbee0" strokeweight="1.25pt">
            <v:fill color2="#bbd5f0"/>
            <v:stroke miterlimit="2"/>
            <v:textbox style="mso-next-textbox:#流程图: 终止 1118">
              <w:txbxContent>
                <w:p w:rsidR="00B72C65" w:rsidRDefault="00B72C65" w:rsidP="00D147E6">
                  <w:pPr>
                    <w:jc w:val="center"/>
                  </w:pPr>
                  <w:r>
                    <w:rPr>
                      <w:rFonts w:hint="eastAsia"/>
                    </w:rPr>
                    <w:t>结束</w:t>
                  </w:r>
                </w:p>
              </w:txbxContent>
            </v:textbox>
          </v:shape>
        </w:pict>
      </w:r>
      <w:r>
        <w:rPr>
          <w:noProof/>
        </w:rPr>
        <w:pict>
          <v:line id="_x0000_s1049" style="position:absolute;left:0;text-align:left;z-index:251664896" from="367.9pt,20.15pt" to="396.35pt,20.2pt" o:preferrelative="t" strokeweight="1.25pt">
            <v:stroke endarrow="block" miterlimit="2"/>
          </v:line>
        </w:pict>
      </w:r>
      <w:r>
        <w:rPr>
          <w:noProof/>
        </w:rPr>
        <w:pict>
          <v:rect id="矩形 1120" o:spid="_x0000_s1050" style="position:absolute;left:0;text-align:left;margin-left:304.05pt;margin-top:7.6pt;width:63pt;height:29.25pt;z-index:251663872" o:preferrelative="t" filled="f" fillcolor="#9cbee0" strokeweight="1.25pt">
            <v:fill color2="#bbd5f0"/>
            <v:stroke miterlimit="2"/>
            <v:textbox style="mso-next-textbox:#矩形 1120">
              <w:txbxContent>
                <w:p w:rsidR="00B72C65" w:rsidRDefault="00B72C65" w:rsidP="00D147E6">
                  <w:pPr>
                    <w:jc w:val="center"/>
                  </w:pPr>
                  <w:r>
                    <w:rPr>
                      <w:rFonts w:hint="eastAsia"/>
                    </w:rPr>
                    <w:t>告知原因</w:t>
                  </w:r>
                </w:p>
              </w:txbxContent>
            </v:textbox>
          </v:rect>
        </w:pict>
      </w:r>
      <w:r>
        <w:rPr>
          <w:noProof/>
        </w:rPr>
        <w:pict>
          <v:line id="_x0000_s1051" style="position:absolute;left:0;text-align:left;z-index:251661824" from="238.05pt,23.75pt" to="307.05pt,23.8pt" o:preferrelative="t" strokeweight="1.25pt">
            <v:stroke endarrow="block" miterlimit="2"/>
          </v:line>
        </w:pict>
      </w:r>
    </w:p>
    <w:p w:rsidR="00B72C65" w:rsidRDefault="00B72C65" w:rsidP="00D147E6">
      <w:pPr>
        <w:jc w:val="center"/>
        <w:rPr>
          <w:rFonts w:ascii="Times New Roman" w:eastAsia="仿宋_GB2312" w:hAnsi="Times New Roman"/>
          <w:sz w:val="36"/>
          <w:szCs w:val="36"/>
        </w:rPr>
      </w:pPr>
      <w:r>
        <w:rPr>
          <w:noProof/>
        </w:rPr>
        <w:pict>
          <v:rect id="_x0000_s1052" style="position:absolute;left:0;text-align:left;margin-left:169.85pt;margin-top:25.6pt;width:50.65pt;height:31.25pt;z-index:251667968" o:preferrelative="t" filled="f" stroked="f">
            <v:textbox style="mso-next-textbox:#_x0000_s1052">
              <w:txbxContent>
                <w:p w:rsidR="00B72C65" w:rsidRDefault="00B72C65" w:rsidP="00D147E6">
                  <w:pPr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准予办理</w:t>
                  </w:r>
                </w:p>
              </w:txbxContent>
            </v:textbox>
          </v:rect>
        </w:pict>
      </w:r>
      <w:r>
        <w:rPr>
          <w:noProof/>
        </w:rPr>
        <w:pict>
          <v:shape id="直接连接符 1123" o:spid="_x0000_s1053" type="#_x0000_t32" style="position:absolute;left:0;text-align:left;margin-left:194.25pt;margin-top:19.65pt;width:.3pt;height:32.35pt;z-index:251666944" o:preferrelative="t" filled="t" strokeweight="1.25pt">
            <v:stroke endarrow="block" miterlimit="2"/>
          </v:shape>
        </w:pict>
      </w:r>
    </w:p>
    <w:p w:rsidR="00B72C65" w:rsidRDefault="00B72C65" w:rsidP="00D147E6">
      <w:pPr>
        <w:jc w:val="center"/>
        <w:rPr>
          <w:rFonts w:ascii="Times New Roman" w:eastAsia="仿宋_GB2312" w:hAnsi="Times New Roman"/>
          <w:sz w:val="36"/>
          <w:szCs w:val="36"/>
        </w:rPr>
      </w:pPr>
      <w:r>
        <w:rPr>
          <w:noProof/>
        </w:rPr>
        <w:pict>
          <v:rect id="矩形 1124" o:spid="_x0000_s1054" style="position:absolute;left:0;text-align:left;margin-left:153.35pt;margin-top:23.15pt;width:78.7pt;height:40.3pt;z-index:251668992" o:preferrelative="t" filled="f" fillcolor="#9cbee0" strokeweight="1.25pt">
            <v:fill color2="#bbd5f0"/>
            <v:stroke miterlimit="2"/>
            <v:textbox style="mso-next-textbox:#矩形 1124">
              <w:txbxContent>
                <w:p w:rsidR="00B72C65" w:rsidRDefault="00B72C65" w:rsidP="00D147E6">
                  <w:pPr>
                    <w:jc w:val="center"/>
                  </w:pPr>
                  <w:r>
                    <w:rPr>
                      <w:rFonts w:hint="eastAsia"/>
                    </w:rPr>
                    <w:t>办结</w:t>
                  </w:r>
                </w:p>
                <w:p w:rsidR="00B72C65" w:rsidRDefault="00B72C65" w:rsidP="00D147E6">
                  <w:pPr>
                    <w:jc w:val="center"/>
                  </w:pPr>
                  <w:r>
                    <w:t>10</w:t>
                  </w:r>
                  <w:r>
                    <w:rPr>
                      <w:rFonts w:hint="eastAsia"/>
                    </w:rPr>
                    <w:t>个工作日</w:t>
                  </w:r>
                </w:p>
              </w:txbxContent>
            </v:textbox>
          </v:rect>
        </w:pict>
      </w:r>
    </w:p>
    <w:p w:rsidR="00B72C65" w:rsidRDefault="00B72C65" w:rsidP="00D147E6">
      <w:pPr>
        <w:jc w:val="center"/>
        <w:rPr>
          <w:rFonts w:ascii="Times New Roman" w:eastAsia="仿宋_GB2312" w:hAnsi="Times New Roman"/>
          <w:sz w:val="36"/>
          <w:szCs w:val="36"/>
        </w:rPr>
      </w:pPr>
    </w:p>
    <w:p w:rsidR="00B72C65" w:rsidRDefault="00B72C65" w:rsidP="00D147E6">
      <w:pPr>
        <w:jc w:val="center"/>
        <w:rPr>
          <w:rFonts w:ascii="Times New Roman" w:eastAsia="仿宋_GB2312" w:hAnsi="Times New Roman"/>
          <w:sz w:val="36"/>
          <w:szCs w:val="36"/>
        </w:rPr>
      </w:pPr>
      <w:r>
        <w:rPr>
          <w:noProof/>
        </w:rPr>
        <w:pict>
          <v:shape id="直接连接符 1125" o:spid="_x0000_s1055" type="#_x0000_t32" style="position:absolute;left:0;text-align:left;margin-left:195.75pt;margin-top:1.95pt;width:.3pt;height:32.35pt;z-index:251670016" o:preferrelative="t" filled="t" strokeweight="1.25pt">
            <v:stroke endarrow="block" miterlimit="2"/>
          </v:shape>
        </w:pict>
      </w:r>
    </w:p>
    <w:p w:rsidR="00B72C65" w:rsidRDefault="00B72C65" w:rsidP="00D147E6">
      <w:pPr>
        <w:jc w:val="center"/>
        <w:rPr>
          <w:rFonts w:ascii="Times New Roman" w:eastAsia="仿宋_GB2312" w:hAnsi="Times New Roman"/>
          <w:sz w:val="36"/>
          <w:szCs w:val="36"/>
        </w:rPr>
      </w:pPr>
      <w:r>
        <w:rPr>
          <w:noProof/>
        </w:rPr>
        <w:pict>
          <v:shape id="流程图: 终止 1128" o:spid="_x0000_s1056" type="#_x0000_t116" style="position:absolute;left:0;text-align:left;margin-left:161.6pt;margin-top:3.6pt;width:68.25pt;height:33pt;z-index:251671040" o:preferrelative="t" filled="f" fillcolor="#9cbee0" strokeweight="1.25pt">
            <v:fill color2="#bbd5f0"/>
            <v:stroke miterlimit="2"/>
            <v:textbox style="mso-next-textbox:#流程图: 终止 1128">
              <w:txbxContent>
                <w:p w:rsidR="00B72C65" w:rsidRDefault="00B72C65" w:rsidP="00D147E6">
                  <w:pPr>
                    <w:jc w:val="center"/>
                  </w:pPr>
                  <w:r>
                    <w:rPr>
                      <w:rFonts w:hint="eastAsia"/>
                    </w:rPr>
                    <w:t>结束</w:t>
                  </w:r>
                </w:p>
              </w:txbxContent>
            </v:textbox>
          </v:shape>
        </w:pict>
      </w:r>
    </w:p>
    <w:p w:rsidR="00B72C65" w:rsidRDefault="00B72C65" w:rsidP="00D147E6">
      <w:pPr>
        <w:jc w:val="center"/>
        <w:rPr>
          <w:rFonts w:ascii="Times New Roman" w:eastAsia="仿宋_GB2312" w:hAnsi="Times New Roman"/>
          <w:sz w:val="36"/>
          <w:szCs w:val="36"/>
        </w:rPr>
      </w:pPr>
    </w:p>
    <w:p w:rsidR="00B72C65" w:rsidRDefault="00B72C65" w:rsidP="00D147E6">
      <w:pPr>
        <w:jc w:val="center"/>
        <w:rPr>
          <w:rFonts w:ascii="Times New Roman" w:eastAsia="仿宋_GB2312" w:hAnsi="Times New Roman"/>
          <w:sz w:val="36"/>
          <w:szCs w:val="36"/>
        </w:rPr>
      </w:pPr>
    </w:p>
    <w:p w:rsidR="00B72C65" w:rsidRDefault="00B72C65" w:rsidP="00D147E6">
      <w:pPr>
        <w:ind w:firstLine="640"/>
        <w:jc w:val="center"/>
        <w:rPr>
          <w:b/>
          <w:szCs w:val="32"/>
        </w:rPr>
      </w:pPr>
    </w:p>
    <w:p w:rsidR="00B72C65" w:rsidRDefault="00B72C65" w:rsidP="00D147E6">
      <w:pPr>
        <w:ind w:firstLine="640"/>
        <w:jc w:val="center"/>
        <w:rPr>
          <w:b/>
          <w:szCs w:val="32"/>
        </w:rPr>
      </w:pPr>
    </w:p>
    <w:p w:rsidR="00B72C65" w:rsidRDefault="00B72C65" w:rsidP="00D147E6">
      <w:pPr>
        <w:ind w:firstLine="640"/>
        <w:jc w:val="center"/>
        <w:rPr>
          <w:b/>
          <w:szCs w:val="32"/>
        </w:rPr>
      </w:pPr>
    </w:p>
    <w:p w:rsidR="00B72C65" w:rsidRDefault="00B72C65" w:rsidP="00D147E6">
      <w:pPr>
        <w:ind w:firstLine="640"/>
        <w:jc w:val="center"/>
        <w:rPr>
          <w:b/>
          <w:szCs w:val="32"/>
        </w:rPr>
      </w:pPr>
    </w:p>
    <w:p w:rsidR="00B72C65" w:rsidRPr="00D147E6" w:rsidRDefault="00B72C65"/>
    <w:sectPr w:rsidR="00B72C65" w:rsidRPr="00D147E6" w:rsidSect="00FC5F4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2C65" w:rsidRDefault="00B72C65" w:rsidP="00D147E6">
      <w:r>
        <w:separator/>
      </w:r>
    </w:p>
  </w:endnote>
  <w:endnote w:type="continuationSeparator" w:id="0">
    <w:p w:rsidR="00B72C65" w:rsidRDefault="00B72C65" w:rsidP="00D147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方正北魏楷书繁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文星标宋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C65" w:rsidRDefault="00B72C6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C65" w:rsidRDefault="00B72C6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C65" w:rsidRDefault="00B72C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2C65" w:rsidRDefault="00B72C65" w:rsidP="00D147E6">
      <w:r>
        <w:separator/>
      </w:r>
    </w:p>
  </w:footnote>
  <w:footnote w:type="continuationSeparator" w:id="0">
    <w:p w:rsidR="00B72C65" w:rsidRDefault="00B72C65" w:rsidP="00D147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C65" w:rsidRDefault="00B72C6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C65" w:rsidRDefault="00B72C65" w:rsidP="00D147E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72C65" w:rsidRDefault="00B72C65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147E6"/>
    <w:rsid w:val="000002BE"/>
    <w:rsid w:val="00000E1C"/>
    <w:rsid w:val="00001A83"/>
    <w:rsid w:val="00001F54"/>
    <w:rsid w:val="00003594"/>
    <w:rsid w:val="000051C5"/>
    <w:rsid w:val="00005E3B"/>
    <w:rsid w:val="00006F90"/>
    <w:rsid w:val="00007ECD"/>
    <w:rsid w:val="0001124F"/>
    <w:rsid w:val="00011762"/>
    <w:rsid w:val="00011E02"/>
    <w:rsid w:val="00012204"/>
    <w:rsid w:val="000130E8"/>
    <w:rsid w:val="000143D1"/>
    <w:rsid w:val="00014FF8"/>
    <w:rsid w:val="00021059"/>
    <w:rsid w:val="000210F5"/>
    <w:rsid w:val="000214AE"/>
    <w:rsid w:val="00021E84"/>
    <w:rsid w:val="000222FC"/>
    <w:rsid w:val="00023A2B"/>
    <w:rsid w:val="0002562B"/>
    <w:rsid w:val="000256D7"/>
    <w:rsid w:val="00025789"/>
    <w:rsid w:val="000258B5"/>
    <w:rsid w:val="000261FE"/>
    <w:rsid w:val="00026356"/>
    <w:rsid w:val="000278FB"/>
    <w:rsid w:val="00027D28"/>
    <w:rsid w:val="00030294"/>
    <w:rsid w:val="000327AC"/>
    <w:rsid w:val="000356A6"/>
    <w:rsid w:val="00036B72"/>
    <w:rsid w:val="000379AC"/>
    <w:rsid w:val="00040C4A"/>
    <w:rsid w:val="000422AE"/>
    <w:rsid w:val="00043C8B"/>
    <w:rsid w:val="00044435"/>
    <w:rsid w:val="00044AAA"/>
    <w:rsid w:val="0004547D"/>
    <w:rsid w:val="00045621"/>
    <w:rsid w:val="00045920"/>
    <w:rsid w:val="00046E4F"/>
    <w:rsid w:val="00047320"/>
    <w:rsid w:val="00047C25"/>
    <w:rsid w:val="000501CC"/>
    <w:rsid w:val="00051246"/>
    <w:rsid w:val="000514C6"/>
    <w:rsid w:val="0005434D"/>
    <w:rsid w:val="00057B7F"/>
    <w:rsid w:val="00057DFA"/>
    <w:rsid w:val="00060030"/>
    <w:rsid w:val="00060778"/>
    <w:rsid w:val="00060EFD"/>
    <w:rsid w:val="0006130B"/>
    <w:rsid w:val="00062350"/>
    <w:rsid w:val="00064B63"/>
    <w:rsid w:val="00071A39"/>
    <w:rsid w:val="00071F97"/>
    <w:rsid w:val="0007424B"/>
    <w:rsid w:val="00074A80"/>
    <w:rsid w:val="00075BAC"/>
    <w:rsid w:val="00075D2C"/>
    <w:rsid w:val="00076FB6"/>
    <w:rsid w:val="00077B8E"/>
    <w:rsid w:val="0008055D"/>
    <w:rsid w:val="00082178"/>
    <w:rsid w:val="00084E92"/>
    <w:rsid w:val="00084F7D"/>
    <w:rsid w:val="0008508E"/>
    <w:rsid w:val="000855B5"/>
    <w:rsid w:val="00087867"/>
    <w:rsid w:val="000900F7"/>
    <w:rsid w:val="00090BFD"/>
    <w:rsid w:val="0009202B"/>
    <w:rsid w:val="00092859"/>
    <w:rsid w:val="00094E05"/>
    <w:rsid w:val="000954EE"/>
    <w:rsid w:val="00096635"/>
    <w:rsid w:val="000A00EB"/>
    <w:rsid w:val="000A165B"/>
    <w:rsid w:val="000A46C4"/>
    <w:rsid w:val="000A5954"/>
    <w:rsid w:val="000A61D5"/>
    <w:rsid w:val="000A6405"/>
    <w:rsid w:val="000A6AD6"/>
    <w:rsid w:val="000A753F"/>
    <w:rsid w:val="000B067C"/>
    <w:rsid w:val="000B1EFE"/>
    <w:rsid w:val="000B32AC"/>
    <w:rsid w:val="000B3B8C"/>
    <w:rsid w:val="000B4F80"/>
    <w:rsid w:val="000B7669"/>
    <w:rsid w:val="000C09BA"/>
    <w:rsid w:val="000C124E"/>
    <w:rsid w:val="000C1486"/>
    <w:rsid w:val="000C1835"/>
    <w:rsid w:val="000C18E3"/>
    <w:rsid w:val="000C1E6F"/>
    <w:rsid w:val="000C26AD"/>
    <w:rsid w:val="000C28DC"/>
    <w:rsid w:val="000C2918"/>
    <w:rsid w:val="000C2C65"/>
    <w:rsid w:val="000C3CE1"/>
    <w:rsid w:val="000C3D17"/>
    <w:rsid w:val="000C5AF3"/>
    <w:rsid w:val="000C76EB"/>
    <w:rsid w:val="000D0C7E"/>
    <w:rsid w:val="000D3BC1"/>
    <w:rsid w:val="000D6450"/>
    <w:rsid w:val="000E0254"/>
    <w:rsid w:val="000E0F37"/>
    <w:rsid w:val="000E1F88"/>
    <w:rsid w:val="000E1FC7"/>
    <w:rsid w:val="000E1FF6"/>
    <w:rsid w:val="000E239E"/>
    <w:rsid w:val="000E2862"/>
    <w:rsid w:val="000E2871"/>
    <w:rsid w:val="000E2948"/>
    <w:rsid w:val="000E450F"/>
    <w:rsid w:val="000E470D"/>
    <w:rsid w:val="000F24F9"/>
    <w:rsid w:val="000F4F23"/>
    <w:rsid w:val="000F65C2"/>
    <w:rsid w:val="000F6917"/>
    <w:rsid w:val="000F6F97"/>
    <w:rsid w:val="00100D89"/>
    <w:rsid w:val="0010195D"/>
    <w:rsid w:val="001025FE"/>
    <w:rsid w:val="001027E9"/>
    <w:rsid w:val="001065E7"/>
    <w:rsid w:val="001069F9"/>
    <w:rsid w:val="001070DC"/>
    <w:rsid w:val="00107B66"/>
    <w:rsid w:val="001103EA"/>
    <w:rsid w:val="00110633"/>
    <w:rsid w:val="00110D33"/>
    <w:rsid w:val="00111440"/>
    <w:rsid w:val="001119DF"/>
    <w:rsid w:val="00111DE2"/>
    <w:rsid w:val="001121C3"/>
    <w:rsid w:val="001127E0"/>
    <w:rsid w:val="00112D72"/>
    <w:rsid w:val="001137D1"/>
    <w:rsid w:val="00114439"/>
    <w:rsid w:val="001157E0"/>
    <w:rsid w:val="00116561"/>
    <w:rsid w:val="00123162"/>
    <w:rsid w:val="0012362E"/>
    <w:rsid w:val="00123F32"/>
    <w:rsid w:val="0013028F"/>
    <w:rsid w:val="001314A6"/>
    <w:rsid w:val="00133172"/>
    <w:rsid w:val="0013415C"/>
    <w:rsid w:val="00134EDD"/>
    <w:rsid w:val="00140D0C"/>
    <w:rsid w:val="00141788"/>
    <w:rsid w:val="00142743"/>
    <w:rsid w:val="0014355B"/>
    <w:rsid w:val="001439B8"/>
    <w:rsid w:val="00144C3E"/>
    <w:rsid w:val="00145E3D"/>
    <w:rsid w:val="00147022"/>
    <w:rsid w:val="0015026E"/>
    <w:rsid w:val="001506FA"/>
    <w:rsid w:val="00151E86"/>
    <w:rsid w:val="0015212C"/>
    <w:rsid w:val="00152313"/>
    <w:rsid w:val="0015540F"/>
    <w:rsid w:val="00155F03"/>
    <w:rsid w:val="00156935"/>
    <w:rsid w:val="0015694E"/>
    <w:rsid w:val="001573D0"/>
    <w:rsid w:val="00157852"/>
    <w:rsid w:val="00157BBB"/>
    <w:rsid w:val="00161405"/>
    <w:rsid w:val="00161849"/>
    <w:rsid w:val="00162517"/>
    <w:rsid w:val="0016518F"/>
    <w:rsid w:val="001656A4"/>
    <w:rsid w:val="00165B35"/>
    <w:rsid w:val="00165D34"/>
    <w:rsid w:val="00167363"/>
    <w:rsid w:val="001705A8"/>
    <w:rsid w:val="00171A28"/>
    <w:rsid w:val="00171F6D"/>
    <w:rsid w:val="00172847"/>
    <w:rsid w:val="0017475A"/>
    <w:rsid w:val="001755B4"/>
    <w:rsid w:val="001758E9"/>
    <w:rsid w:val="00176DC6"/>
    <w:rsid w:val="00176EEC"/>
    <w:rsid w:val="00177320"/>
    <w:rsid w:val="00183FC5"/>
    <w:rsid w:val="00184698"/>
    <w:rsid w:val="00184787"/>
    <w:rsid w:val="0018580C"/>
    <w:rsid w:val="00190A37"/>
    <w:rsid w:val="001915CE"/>
    <w:rsid w:val="00191AA8"/>
    <w:rsid w:val="0019564D"/>
    <w:rsid w:val="00195A5E"/>
    <w:rsid w:val="0019681B"/>
    <w:rsid w:val="001A227E"/>
    <w:rsid w:val="001A3269"/>
    <w:rsid w:val="001A4812"/>
    <w:rsid w:val="001A4D6E"/>
    <w:rsid w:val="001A58E3"/>
    <w:rsid w:val="001B095F"/>
    <w:rsid w:val="001B12EE"/>
    <w:rsid w:val="001B1314"/>
    <w:rsid w:val="001B1DC8"/>
    <w:rsid w:val="001B3E19"/>
    <w:rsid w:val="001B4C4B"/>
    <w:rsid w:val="001B56D4"/>
    <w:rsid w:val="001B7AE1"/>
    <w:rsid w:val="001C05FC"/>
    <w:rsid w:val="001C152E"/>
    <w:rsid w:val="001C1598"/>
    <w:rsid w:val="001C60A9"/>
    <w:rsid w:val="001D2620"/>
    <w:rsid w:val="001D44FA"/>
    <w:rsid w:val="001D54D2"/>
    <w:rsid w:val="001D64DA"/>
    <w:rsid w:val="001D6F09"/>
    <w:rsid w:val="001D77DD"/>
    <w:rsid w:val="001E08D4"/>
    <w:rsid w:val="001E20AF"/>
    <w:rsid w:val="001E228E"/>
    <w:rsid w:val="001E2A26"/>
    <w:rsid w:val="001E3259"/>
    <w:rsid w:val="001E33BE"/>
    <w:rsid w:val="001E4907"/>
    <w:rsid w:val="001E495C"/>
    <w:rsid w:val="001E6127"/>
    <w:rsid w:val="001F0A50"/>
    <w:rsid w:val="001F107F"/>
    <w:rsid w:val="001F1C28"/>
    <w:rsid w:val="001F1D89"/>
    <w:rsid w:val="001F4202"/>
    <w:rsid w:val="001F4BD7"/>
    <w:rsid w:val="001F4CDA"/>
    <w:rsid w:val="0020068A"/>
    <w:rsid w:val="00204297"/>
    <w:rsid w:val="0020499B"/>
    <w:rsid w:val="00204DE0"/>
    <w:rsid w:val="00205DA7"/>
    <w:rsid w:val="00205F72"/>
    <w:rsid w:val="00206609"/>
    <w:rsid w:val="00210E3B"/>
    <w:rsid w:val="00211053"/>
    <w:rsid w:val="00211E01"/>
    <w:rsid w:val="00215F45"/>
    <w:rsid w:val="00217116"/>
    <w:rsid w:val="00220292"/>
    <w:rsid w:val="00220FA0"/>
    <w:rsid w:val="00221BC5"/>
    <w:rsid w:val="0022377F"/>
    <w:rsid w:val="00224628"/>
    <w:rsid w:val="00224AAB"/>
    <w:rsid w:val="0022716C"/>
    <w:rsid w:val="00230A68"/>
    <w:rsid w:val="00230C38"/>
    <w:rsid w:val="002334EF"/>
    <w:rsid w:val="00234EBE"/>
    <w:rsid w:val="002352AE"/>
    <w:rsid w:val="00235AEE"/>
    <w:rsid w:val="002424D7"/>
    <w:rsid w:val="00244E54"/>
    <w:rsid w:val="002465DA"/>
    <w:rsid w:val="002475DB"/>
    <w:rsid w:val="0024765E"/>
    <w:rsid w:val="002518AD"/>
    <w:rsid w:val="00251B1D"/>
    <w:rsid w:val="002540B8"/>
    <w:rsid w:val="002552A9"/>
    <w:rsid w:val="00257899"/>
    <w:rsid w:val="00257C2B"/>
    <w:rsid w:val="002605AB"/>
    <w:rsid w:val="0026158F"/>
    <w:rsid w:val="002629FB"/>
    <w:rsid w:val="00264379"/>
    <w:rsid w:val="00264470"/>
    <w:rsid w:val="00264E99"/>
    <w:rsid w:val="00266A9E"/>
    <w:rsid w:val="002700A8"/>
    <w:rsid w:val="00271C6F"/>
    <w:rsid w:val="00272A71"/>
    <w:rsid w:val="00272FAA"/>
    <w:rsid w:val="002742C9"/>
    <w:rsid w:val="002758BB"/>
    <w:rsid w:val="00276ABC"/>
    <w:rsid w:val="0027715E"/>
    <w:rsid w:val="00277D34"/>
    <w:rsid w:val="0028026B"/>
    <w:rsid w:val="00280A44"/>
    <w:rsid w:val="00283901"/>
    <w:rsid w:val="00283D74"/>
    <w:rsid w:val="00283D78"/>
    <w:rsid w:val="0028410A"/>
    <w:rsid w:val="0028423F"/>
    <w:rsid w:val="002843C4"/>
    <w:rsid w:val="00284BDC"/>
    <w:rsid w:val="00285BF7"/>
    <w:rsid w:val="002867AD"/>
    <w:rsid w:val="00286B55"/>
    <w:rsid w:val="00287A71"/>
    <w:rsid w:val="00287EDB"/>
    <w:rsid w:val="002900DC"/>
    <w:rsid w:val="00290834"/>
    <w:rsid w:val="00290AD0"/>
    <w:rsid w:val="002912BD"/>
    <w:rsid w:val="0029265C"/>
    <w:rsid w:val="0029346E"/>
    <w:rsid w:val="00293B95"/>
    <w:rsid w:val="002950F6"/>
    <w:rsid w:val="002959AF"/>
    <w:rsid w:val="00296920"/>
    <w:rsid w:val="002978B8"/>
    <w:rsid w:val="002A0116"/>
    <w:rsid w:val="002A0C20"/>
    <w:rsid w:val="002A20B8"/>
    <w:rsid w:val="002A43BA"/>
    <w:rsid w:val="002A4C1B"/>
    <w:rsid w:val="002A691D"/>
    <w:rsid w:val="002A6AA0"/>
    <w:rsid w:val="002A6E58"/>
    <w:rsid w:val="002A70C0"/>
    <w:rsid w:val="002A71D1"/>
    <w:rsid w:val="002B0123"/>
    <w:rsid w:val="002B0CBD"/>
    <w:rsid w:val="002B119F"/>
    <w:rsid w:val="002B17C1"/>
    <w:rsid w:val="002B33BF"/>
    <w:rsid w:val="002B3FE9"/>
    <w:rsid w:val="002B5CBE"/>
    <w:rsid w:val="002B66C6"/>
    <w:rsid w:val="002B7FDB"/>
    <w:rsid w:val="002C0F69"/>
    <w:rsid w:val="002C29F2"/>
    <w:rsid w:val="002C75B1"/>
    <w:rsid w:val="002C79CF"/>
    <w:rsid w:val="002D1E77"/>
    <w:rsid w:val="002D3EC9"/>
    <w:rsid w:val="002D508F"/>
    <w:rsid w:val="002D54E2"/>
    <w:rsid w:val="002D5548"/>
    <w:rsid w:val="002D7042"/>
    <w:rsid w:val="002D757B"/>
    <w:rsid w:val="002D7740"/>
    <w:rsid w:val="002E06B7"/>
    <w:rsid w:val="002E0EA7"/>
    <w:rsid w:val="002E2158"/>
    <w:rsid w:val="002E31B3"/>
    <w:rsid w:val="002E33F0"/>
    <w:rsid w:val="002E3BAC"/>
    <w:rsid w:val="002E3EDB"/>
    <w:rsid w:val="002E6693"/>
    <w:rsid w:val="002E6F79"/>
    <w:rsid w:val="002F0DBA"/>
    <w:rsid w:val="002F4C75"/>
    <w:rsid w:val="002F4C7A"/>
    <w:rsid w:val="002F5BB3"/>
    <w:rsid w:val="003005A4"/>
    <w:rsid w:val="00300AB6"/>
    <w:rsid w:val="00301465"/>
    <w:rsid w:val="00302C3F"/>
    <w:rsid w:val="00302E52"/>
    <w:rsid w:val="0030360C"/>
    <w:rsid w:val="00304EF9"/>
    <w:rsid w:val="00305D9A"/>
    <w:rsid w:val="00305DB3"/>
    <w:rsid w:val="0030751A"/>
    <w:rsid w:val="00307C66"/>
    <w:rsid w:val="00310838"/>
    <w:rsid w:val="0031102B"/>
    <w:rsid w:val="003123CF"/>
    <w:rsid w:val="003134D6"/>
    <w:rsid w:val="00313DCD"/>
    <w:rsid w:val="00315EDA"/>
    <w:rsid w:val="00316043"/>
    <w:rsid w:val="003167D9"/>
    <w:rsid w:val="00317439"/>
    <w:rsid w:val="003208C6"/>
    <w:rsid w:val="00322DE8"/>
    <w:rsid w:val="0032409E"/>
    <w:rsid w:val="00325FC0"/>
    <w:rsid w:val="00326F6E"/>
    <w:rsid w:val="0032731A"/>
    <w:rsid w:val="0032745E"/>
    <w:rsid w:val="003307CD"/>
    <w:rsid w:val="003307D2"/>
    <w:rsid w:val="00331750"/>
    <w:rsid w:val="003327C8"/>
    <w:rsid w:val="00333F8C"/>
    <w:rsid w:val="00335186"/>
    <w:rsid w:val="0033691B"/>
    <w:rsid w:val="003372DC"/>
    <w:rsid w:val="00340F6A"/>
    <w:rsid w:val="00341BAF"/>
    <w:rsid w:val="003432E9"/>
    <w:rsid w:val="0034484D"/>
    <w:rsid w:val="00344CC8"/>
    <w:rsid w:val="00344DEA"/>
    <w:rsid w:val="0034537B"/>
    <w:rsid w:val="00346B26"/>
    <w:rsid w:val="003502A6"/>
    <w:rsid w:val="00351410"/>
    <w:rsid w:val="00351766"/>
    <w:rsid w:val="003530C8"/>
    <w:rsid w:val="00354218"/>
    <w:rsid w:val="0035518A"/>
    <w:rsid w:val="00356670"/>
    <w:rsid w:val="00356B21"/>
    <w:rsid w:val="00357272"/>
    <w:rsid w:val="00357FF1"/>
    <w:rsid w:val="00360648"/>
    <w:rsid w:val="003639E1"/>
    <w:rsid w:val="00363E43"/>
    <w:rsid w:val="0036666C"/>
    <w:rsid w:val="0036686A"/>
    <w:rsid w:val="00366C57"/>
    <w:rsid w:val="003700D2"/>
    <w:rsid w:val="00370D55"/>
    <w:rsid w:val="00371D5A"/>
    <w:rsid w:val="00372841"/>
    <w:rsid w:val="00373018"/>
    <w:rsid w:val="00374160"/>
    <w:rsid w:val="00374812"/>
    <w:rsid w:val="003748E1"/>
    <w:rsid w:val="00374AC2"/>
    <w:rsid w:val="00380044"/>
    <w:rsid w:val="003804B0"/>
    <w:rsid w:val="00381A67"/>
    <w:rsid w:val="00381DD2"/>
    <w:rsid w:val="00383DB6"/>
    <w:rsid w:val="00384CAD"/>
    <w:rsid w:val="00386473"/>
    <w:rsid w:val="003873BF"/>
    <w:rsid w:val="0038753D"/>
    <w:rsid w:val="003908E9"/>
    <w:rsid w:val="00391516"/>
    <w:rsid w:val="00392794"/>
    <w:rsid w:val="00393F56"/>
    <w:rsid w:val="00394E89"/>
    <w:rsid w:val="00395659"/>
    <w:rsid w:val="0039572D"/>
    <w:rsid w:val="00396371"/>
    <w:rsid w:val="003966BF"/>
    <w:rsid w:val="00397308"/>
    <w:rsid w:val="003A0E31"/>
    <w:rsid w:val="003A1D9B"/>
    <w:rsid w:val="003A2577"/>
    <w:rsid w:val="003A49DE"/>
    <w:rsid w:val="003A4DEB"/>
    <w:rsid w:val="003A4F85"/>
    <w:rsid w:val="003A5DA4"/>
    <w:rsid w:val="003A7C74"/>
    <w:rsid w:val="003B0221"/>
    <w:rsid w:val="003B053D"/>
    <w:rsid w:val="003B3CEA"/>
    <w:rsid w:val="003B3D0A"/>
    <w:rsid w:val="003B66F6"/>
    <w:rsid w:val="003B7CB6"/>
    <w:rsid w:val="003C05C1"/>
    <w:rsid w:val="003C3377"/>
    <w:rsid w:val="003C50F5"/>
    <w:rsid w:val="003C6CB8"/>
    <w:rsid w:val="003D1228"/>
    <w:rsid w:val="003D1B6D"/>
    <w:rsid w:val="003D2367"/>
    <w:rsid w:val="003D60E5"/>
    <w:rsid w:val="003D694C"/>
    <w:rsid w:val="003D69C4"/>
    <w:rsid w:val="003D766A"/>
    <w:rsid w:val="003E02DF"/>
    <w:rsid w:val="003E1609"/>
    <w:rsid w:val="003E292D"/>
    <w:rsid w:val="003E306E"/>
    <w:rsid w:val="003E3CB0"/>
    <w:rsid w:val="003E3D7F"/>
    <w:rsid w:val="003E3F26"/>
    <w:rsid w:val="003E67AF"/>
    <w:rsid w:val="003E72BB"/>
    <w:rsid w:val="003E78C9"/>
    <w:rsid w:val="003E7BC1"/>
    <w:rsid w:val="003E7CFA"/>
    <w:rsid w:val="003F0967"/>
    <w:rsid w:val="003F0C9E"/>
    <w:rsid w:val="003F1307"/>
    <w:rsid w:val="003F1E13"/>
    <w:rsid w:val="003F2B7B"/>
    <w:rsid w:val="003F2E78"/>
    <w:rsid w:val="003F4612"/>
    <w:rsid w:val="003F481D"/>
    <w:rsid w:val="003F4DB9"/>
    <w:rsid w:val="003F500C"/>
    <w:rsid w:val="003F5105"/>
    <w:rsid w:val="003F5D2B"/>
    <w:rsid w:val="003F5FC6"/>
    <w:rsid w:val="003F666B"/>
    <w:rsid w:val="003F79AC"/>
    <w:rsid w:val="00400E29"/>
    <w:rsid w:val="00401893"/>
    <w:rsid w:val="00401E7A"/>
    <w:rsid w:val="00403DDD"/>
    <w:rsid w:val="004048C9"/>
    <w:rsid w:val="00405F98"/>
    <w:rsid w:val="00411D9B"/>
    <w:rsid w:val="00412FCC"/>
    <w:rsid w:val="004130AF"/>
    <w:rsid w:val="004130E3"/>
    <w:rsid w:val="004133F1"/>
    <w:rsid w:val="00414393"/>
    <w:rsid w:val="00415E56"/>
    <w:rsid w:val="00416AE1"/>
    <w:rsid w:val="0042062D"/>
    <w:rsid w:val="00420747"/>
    <w:rsid w:val="00420E8E"/>
    <w:rsid w:val="0042103E"/>
    <w:rsid w:val="0042301F"/>
    <w:rsid w:val="00426AB8"/>
    <w:rsid w:val="00427371"/>
    <w:rsid w:val="004275D5"/>
    <w:rsid w:val="00430350"/>
    <w:rsid w:val="00430B8D"/>
    <w:rsid w:val="0043240D"/>
    <w:rsid w:val="00432B12"/>
    <w:rsid w:val="00433230"/>
    <w:rsid w:val="00433D59"/>
    <w:rsid w:val="00434FA7"/>
    <w:rsid w:val="00435162"/>
    <w:rsid w:val="00435AB0"/>
    <w:rsid w:val="004360C2"/>
    <w:rsid w:val="00436B5E"/>
    <w:rsid w:val="00440EF6"/>
    <w:rsid w:val="00441C0E"/>
    <w:rsid w:val="00442321"/>
    <w:rsid w:val="00442763"/>
    <w:rsid w:val="00443D26"/>
    <w:rsid w:val="00444053"/>
    <w:rsid w:val="004440C6"/>
    <w:rsid w:val="00444EFE"/>
    <w:rsid w:val="004451E9"/>
    <w:rsid w:val="0044529B"/>
    <w:rsid w:val="00445545"/>
    <w:rsid w:val="0044579A"/>
    <w:rsid w:val="00446114"/>
    <w:rsid w:val="00446F44"/>
    <w:rsid w:val="00446F48"/>
    <w:rsid w:val="00447100"/>
    <w:rsid w:val="00447497"/>
    <w:rsid w:val="00452143"/>
    <w:rsid w:val="0045326B"/>
    <w:rsid w:val="0045427F"/>
    <w:rsid w:val="00457051"/>
    <w:rsid w:val="004576EF"/>
    <w:rsid w:val="00457F79"/>
    <w:rsid w:val="00460E2A"/>
    <w:rsid w:val="004626B2"/>
    <w:rsid w:val="00462910"/>
    <w:rsid w:val="00463935"/>
    <w:rsid w:val="00465983"/>
    <w:rsid w:val="00467011"/>
    <w:rsid w:val="004670A9"/>
    <w:rsid w:val="00467A24"/>
    <w:rsid w:val="00471360"/>
    <w:rsid w:val="0047180F"/>
    <w:rsid w:val="00472E8B"/>
    <w:rsid w:val="0047762B"/>
    <w:rsid w:val="00480315"/>
    <w:rsid w:val="004805EC"/>
    <w:rsid w:val="004813DF"/>
    <w:rsid w:val="00482020"/>
    <w:rsid w:val="004837C4"/>
    <w:rsid w:val="00485303"/>
    <w:rsid w:val="00485537"/>
    <w:rsid w:val="00486071"/>
    <w:rsid w:val="00486482"/>
    <w:rsid w:val="00486B30"/>
    <w:rsid w:val="00490C9F"/>
    <w:rsid w:val="00492A9A"/>
    <w:rsid w:val="00492C69"/>
    <w:rsid w:val="0049366B"/>
    <w:rsid w:val="00493B36"/>
    <w:rsid w:val="00494C9D"/>
    <w:rsid w:val="0049593B"/>
    <w:rsid w:val="004965A8"/>
    <w:rsid w:val="00497EC6"/>
    <w:rsid w:val="004A1DED"/>
    <w:rsid w:val="004A2A8E"/>
    <w:rsid w:val="004A2F47"/>
    <w:rsid w:val="004A3C27"/>
    <w:rsid w:val="004A3E5F"/>
    <w:rsid w:val="004A3F7C"/>
    <w:rsid w:val="004A5CA9"/>
    <w:rsid w:val="004A60DA"/>
    <w:rsid w:val="004A728D"/>
    <w:rsid w:val="004A7431"/>
    <w:rsid w:val="004A794B"/>
    <w:rsid w:val="004B172B"/>
    <w:rsid w:val="004B1FB5"/>
    <w:rsid w:val="004B34B9"/>
    <w:rsid w:val="004B4CAA"/>
    <w:rsid w:val="004B5D03"/>
    <w:rsid w:val="004B61FB"/>
    <w:rsid w:val="004B7003"/>
    <w:rsid w:val="004B7C6D"/>
    <w:rsid w:val="004C0D00"/>
    <w:rsid w:val="004C1377"/>
    <w:rsid w:val="004C2DF4"/>
    <w:rsid w:val="004C3E84"/>
    <w:rsid w:val="004C545E"/>
    <w:rsid w:val="004C5A99"/>
    <w:rsid w:val="004C6B10"/>
    <w:rsid w:val="004D2E32"/>
    <w:rsid w:val="004D44D3"/>
    <w:rsid w:val="004D7630"/>
    <w:rsid w:val="004E0783"/>
    <w:rsid w:val="004E11A6"/>
    <w:rsid w:val="004E4109"/>
    <w:rsid w:val="004E51A1"/>
    <w:rsid w:val="004E6109"/>
    <w:rsid w:val="004F179E"/>
    <w:rsid w:val="004F17B1"/>
    <w:rsid w:val="004F1AD5"/>
    <w:rsid w:val="004F258A"/>
    <w:rsid w:val="004F3714"/>
    <w:rsid w:val="004F468C"/>
    <w:rsid w:val="004F66C9"/>
    <w:rsid w:val="004F67E6"/>
    <w:rsid w:val="004F706B"/>
    <w:rsid w:val="004F70F6"/>
    <w:rsid w:val="004F75FE"/>
    <w:rsid w:val="004F7D19"/>
    <w:rsid w:val="0050163E"/>
    <w:rsid w:val="00506948"/>
    <w:rsid w:val="00506DB2"/>
    <w:rsid w:val="00507484"/>
    <w:rsid w:val="00507C3F"/>
    <w:rsid w:val="00510BAA"/>
    <w:rsid w:val="00514066"/>
    <w:rsid w:val="005149ED"/>
    <w:rsid w:val="00514BCB"/>
    <w:rsid w:val="00514D47"/>
    <w:rsid w:val="00516713"/>
    <w:rsid w:val="005175F6"/>
    <w:rsid w:val="0052156D"/>
    <w:rsid w:val="0052250D"/>
    <w:rsid w:val="00522C81"/>
    <w:rsid w:val="00522F06"/>
    <w:rsid w:val="005268A0"/>
    <w:rsid w:val="005273B0"/>
    <w:rsid w:val="00531109"/>
    <w:rsid w:val="00531AD2"/>
    <w:rsid w:val="00532508"/>
    <w:rsid w:val="0053254B"/>
    <w:rsid w:val="00532AE1"/>
    <w:rsid w:val="005332F8"/>
    <w:rsid w:val="0053433C"/>
    <w:rsid w:val="005347B5"/>
    <w:rsid w:val="0053551D"/>
    <w:rsid w:val="00535CFA"/>
    <w:rsid w:val="00536871"/>
    <w:rsid w:val="005379A9"/>
    <w:rsid w:val="00537F18"/>
    <w:rsid w:val="005402B5"/>
    <w:rsid w:val="005407A8"/>
    <w:rsid w:val="00542876"/>
    <w:rsid w:val="00543D45"/>
    <w:rsid w:val="00543EE9"/>
    <w:rsid w:val="00546C1E"/>
    <w:rsid w:val="005473B2"/>
    <w:rsid w:val="005473EB"/>
    <w:rsid w:val="00547F12"/>
    <w:rsid w:val="00551EA3"/>
    <w:rsid w:val="005523E8"/>
    <w:rsid w:val="00552C97"/>
    <w:rsid w:val="00553D7C"/>
    <w:rsid w:val="00554A34"/>
    <w:rsid w:val="00554F4B"/>
    <w:rsid w:val="00556BDF"/>
    <w:rsid w:val="00557284"/>
    <w:rsid w:val="00557E55"/>
    <w:rsid w:val="0056093E"/>
    <w:rsid w:val="00560EE5"/>
    <w:rsid w:val="005621C3"/>
    <w:rsid w:val="0056475E"/>
    <w:rsid w:val="00564EB8"/>
    <w:rsid w:val="005659D4"/>
    <w:rsid w:val="00567145"/>
    <w:rsid w:val="005673C8"/>
    <w:rsid w:val="00570326"/>
    <w:rsid w:val="00570EB4"/>
    <w:rsid w:val="00571D9B"/>
    <w:rsid w:val="00572D14"/>
    <w:rsid w:val="0057784B"/>
    <w:rsid w:val="00580AD9"/>
    <w:rsid w:val="00582228"/>
    <w:rsid w:val="00584AD1"/>
    <w:rsid w:val="005862C8"/>
    <w:rsid w:val="00587D27"/>
    <w:rsid w:val="0059029A"/>
    <w:rsid w:val="005921A5"/>
    <w:rsid w:val="005945D1"/>
    <w:rsid w:val="00594A8F"/>
    <w:rsid w:val="0059557B"/>
    <w:rsid w:val="005977EB"/>
    <w:rsid w:val="005A010B"/>
    <w:rsid w:val="005A03EA"/>
    <w:rsid w:val="005A13D0"/>
    <w:rsid w:val="005A1406"/>
    <w:rsid w:val="005A211A"/>
    <w:rsid w:val="005A386E"/>
    <w:rsid w:val="005A52A7"/>
    <w:rsid w:val="005A6127"/>
    <w:rsid w:val="005A76F4"/>
    <w:rsid w:val="005B02C4"/>
    <w:rsid w:val="005B146C"/>
    <w:rsid w:val="005B1727"/>
    <w:rsid w:val="005B3CB8"/>
    <w:rsid w:val="005B3F78"/>
    <w:rsid w:val="005B6302"/>
    <w:rsid w:val="005B631F"/>
    <w:rsid w:val="005C1528"/>
    <w:rsid w:val="005C1751"/>
    <w:rsid w:val="005C2999"/>
    <w:rsid w:val="005C2A75"/>
    <w:rsid w:val="005C2E0B"/>
    <w:rsid w:val="005C323E"/>
    <w:rsid w:val="005C52FD"/>
    <w:rsid w:val="005C62C1"/>
    <w:rsid w:val="005D0CB3"/>
    <w:rsid w:val="005D1464"/>
    <w:rsid w:val="005D2C71"/>
    <w:rsid w:val="005D306E"/>
    <w:rsid w:val="005D31E3"/>
    <w:rsid w:val="005D3D03"/>
    <w:rsid w:val="005D57DC"/>
    <w:rsid w:val="005D67DC"/>
    <w:rsid w:val="005D6ECB"/>
    <w:rsid w:val="005D740D"/>
    <w:rsid w:val="005D76CA"/>
    <w:rsid w:val="005D7AF9"/>
    <w:rsid w:val="005E1808"/>
    <w:rsid w:val="005E1E5B"/>
    <w:rsid w:val="005E2476"/>
    <w:rsid w:val="005E3089"/>
    <w:rsid w:val="005E35B6"/>
    <w:rsid w:val="005E3E6A"/>
    <w:rsid w:val="005E6573"/>
    <w:rsid w:val="005E65D7"/>
    <w:rsid w:val="005E74B7"/>
    <w:rsid w:val="005E7F1F"/>
    <w:rsid w:val="005F256C"/>
    <w:rsid w:val="005F3BAF"/>
    <w:rsid w:val="005F43FF"/>
    <w:rsid w:val="005F506B"/>
    <w:rsid w:val="005F53C9"/>
    <w:rsid w:val="005F58F7"/>
    <w:rsid w:val="005F67C2"/>
    <w:rsid w:val="005F691A"/>
    <w:rsid w:val="00601CFA"/>
    <w:rsid w:val="006030A3"/>
    <w:rsid w:val="006042EF"/>
    <w:rsid w:val="0060477B"/>
    <w:rsid w:val="0060506E"/>
    <w:rsid w:val="00605E64"/>
    <w:rsid w:val="006060C6"/>
    <w:rsid w:val="00606EDE"/>
    <w:rsid w:val="00606F6B"/>
    <w:rsid w:val="006078FF"/>
    <w:rsid w:val="006079C8"/>
    <w:rsid w:val="00607BD6"/>
    <w:rsid w:val="0061229B"/>
    <w:rsid w:val="00612BD8"/>
    <w:rsid w:val="00612CB3"/>
    <w:rsid w:val="0061319C"/>
    <w:rsid w:val="006137B3"/>
    <w:rsid w:val="00613DE2"/>
    <w:rsid w:val="006147C3"/>
    <w:rsid w:val="00614835"/>
    <w:rsid w:val="00621680"/>
    <w:rsid w:val="00621C2F"/>
    <w:rsid w:val="00622539"/>
    <w:rsid w:val="00623005"/>
    <w:rsid w:val="00623450"/>
    <w:rsid w:val="00623FB1"/>
    <w:rsid w:val="00625459"/>
    <w:rsid w:val="006254A4"/>
    <w:rsid w:val="006262B1"/>
    <w:rsid w:val="006262C3"/>
    <w:rsid w:val="0062713E"/>
    <w:rsid w:val="00631E53"/>
    <w:rsid w:val="00631ECF"/>
    <w:rsid w:val="00633D06"/>
    <w:rsid w:val="00633F35"/>
    <w:rsid w:val="006340E2"/>
    <w:rsid w:val="006347F8"/>
    <w:rsid w:val="0063650A"/>
    <w:rsid w:val="006368B9"/>
    <w:rsid w:val="00636C5C"/>
    <w:rsid w:val="00636FCF"/>
    <w:rsid w:val="00637541"/>
    <w:rsid w:val="006377A5"/>
    <w:rsid w:val="00637F86"/>
    <w:rsid w:val="00641AA3"/>
    <w:rsid w:val="00641EA3"/>
    <w:rsid w:val="00642861"/>
    <w:rsid w:val="00643D65"/>
    <w:rsid w:val="00645F85"/>
    <w:rsid w:val="00646BFF"/>
    <w:rsid w:val="00647323"/>
    <w:rsid w:val="006473B3"/>
    <w:rsid w:val="00647550"/>
    <w:rsid w:val="0065081D"/>
    <w:rsid w:val="00650E34"/>
    <w:rsid w:val="006516D0"/>
    <w:rsid w:val="00651C0C"/>
    <w:rsid w:val="0065370E"/>
    <w:rsid w:val="00653962"/>
    <w:rsid w:val="00653DFB"/>
    <w:rsid w:val="00654C23"/>
    <w:rsid w:val="00660271"/>
    <w:rsid w:val="00661204"/>
    <w:rsid w:val="006616B7"/>
    <w:rsid w:val="00661CCE"/>
    <w:rsid w:val="0066489C"/>
    <w:rsid w:val="0066513E"/>
    <w:rsid w:val="0066554B"/>
    <w:rsid w:val="00666FFE"/>
    <w:rsid w:val="00670BF9"/>
    <w:rsid w:val="00671564"/>
    <w:rsid w:val="006725A6"/>
    <w:rsid w:val="006733A9"/>
    <w:rsid w:val="00676118"/>
    <w:rsid w:val="00677224"/>
    <w:rsid w:val="006772EC"/>
    <w:rsid w:val="00681A95"/>
    <w:rsid w:val="00682060"/>
    <w:rsid w:val="006837B7"/>
    <w:rsid w:val="00683E3C"/>
    <w:rsid w:val="00683EE5"/>
    <w:rsid w:val="0068403A"/>
    <w:rsid w:val="00685506"/>
    <w:rsid w:val="00685DC6"/>
    <w:rsid w:val="0068651A"/>
    <w:rsid w:val="00686987"/>
    <w:rsid w:val="00687262"/>
    <w:rsid w:val="0069077A"/>
    <w:rsid w:val="00692835"/>
    <w:rsid w:val="00693400"/>
    <w:rsid w:val="00693701"/>
    <w:rsid w:val="00694B82"/>
    <w:rsid w:val="00696438"/>
    <w:rsid w:val="00696471"/>
    <w:rsid w:val="00696CD3"/>
    <w:rsid w:val="00697E9C"/>
    <w:rsid w:val="006A05B8"/>
    <w:rsid w:val="006A0BEE"/>
    <w:rsid w:val="006A0CFF"/>
    <w:rsid w:val="006A1087"/>
    <w:rsid w:val="006A229B"/>
    <w:rsid w:val="006A3A7E"/>
    <w:rsid w:val="006A3DCF"/>
    <w:rsid w:val="006A4A9D"/>
    <w:rsid w:val="006A4E10"/>
    <w:rsid w:val="006A5246"/>
    <w:rsid w:val="006A5745"/>
    <w:rsid w:val="006A5FF2"/>
    <w:rsid w:val="006A7872"/>
    <w:rsid w:val="006A7B2F"/>
    <w:rsid w:val="006B1D20"/>
    <w:rsid w:val="006B2AF6"/>
    <w:rsid w:val="006B6003"/>
    <w:rsid w:val="006B6271"/>
    <w:rsid w:val="006B6544"/>
    <w:rsid w:val="006B6BBA"/>
    <w:rsid w:val="006B7579"/>
    <w:rsid w:val="006B7C3C"/>
    <w:rsid w:val="006C02BB"/>
    <w:rsid w:val="006C077C"/>
    <w:rsid w:val="006C078A"/>
    <w:rsid w:val="006C09A1"/>
    <w:rsid w:val="006C3BA3"/>
    <w:rsid w:val="006C4B4B"/>
    <w:rsid w:val="006C55E3"/>
    <w:rsid w:val="006C65AC"/>
    <w:rsid w:val="006D08A2"/>
    <w:rsid w:val="006D0A3A"/>
    <w:rsid w:val="006D11DE"/>
    <w:rsid w:val="006D195B"/>
    <w:rsid w:val="006D3DEF"/>
    <w:rsid w:val="006D49D7"/>
    <w:rsid w:val="006D4D38"/>
    <w:rsid w:val="006D7BC2"/>
    <w:rsid w:val="006D7FEA"/>
    <w:rsid w:val="006E11CC"/>
    <w:rsid w:val="006E2332"/>
    <w:rsid w:val="006E2A9D"/>
    <w:rsid w:val="006E33A9"/>
    <w:rsid w:val="006E358E"/>
    <w:rsid w:val="006E6A1D"/>
    <w:rsid w:val="006E7D53"/>
    <w:rsid w:val="006F0B18"/>
    <w:rsid w:val="006F0C23"/>
    <w:rsid w:val="006F1076"/>
    <w:rsid w:val="006F4D40"/>
    <w:rsid w:val="006F67F0"/>
    <w:rsid w:val="006F6886"/>
    <w:rsid w:val="006F6AE8"/>
    <w:rsid w:val="00702A66"/>
    <w:rsid w:val="00704503"/>
    <w:rsid w:val="00711DB0"/>
    <w:rsid w:val="00712445"/>
    <w:rsid w:val="007128D7"/>
    <w:rsid w:val="0071374E"/>
    <w:rsid w:val="007140C9"/>
    <w:rsid w:val="00714CD2"/>
    <w:rsid w:val="0071591A"/>
    <w:rsid w:val="00715E09"/>
    <w:rsid w:val="00717031"/>
    <w:rsid w:val="007177A0"/>
    <w:rsid w:val="0072079C"/>
    <w:rsid w:val="007211A6"/>
    <w:rsid w:val="0072332B"/>
    <w:rsid w:val="00724438"/>
    <w:rsid w:val="00725A2B"/>
    <w:rsid w:val="0072602C"/>
    <w:rsid w:val="00726F91"/>
    <w:rsid w:val="0072707F"/>
    <w:rsid w:val="007303EB"/>
    <w:rsid w:val="0073079D"/>
    <w:rsid w:val="00730956"/>
    <w:rsid w:val="00732AAF"/>
    <w:rsid w:val="0073393B"/>
    <w:rsid w:val="00733FC8"/>
    <w:rsid w:val="00735267"/>
    <w:rsid w:val="007357D6"/>
    <w:rsid w:val="0073766D"/>
    <w:rsid w:val="00740C78"/>
    <w:rsid w:val="00740E83"/>
    <w:rsid w:val="007417D3"/>
    <w:rsid w:val="007421D2"/>
    <w:rsid w:val="00742475"/>
    <w:rsid w:val="007429EF"/>
    <w:rsid w:val="007430A9"/>
    <w:rsid w:val="00743313"/>
    <w:rsid w:val="007442A0"/>
    <w:rsid w:val="0074433D"/>
    <w:rsid w:val="007457A9"/>
    <w:rsid w:val="00745846"/>
    <w:rsid w:val="00745A40"/>
    <w:rsid w:val="00745F77"/>
    <w:rsid w:val="007469DF"/>
    <w:rsid w:val="00747528"/>
    <w:rsid w:val="007477EA"/>
    <w:rsid w:val="00747E11"/>
    <w:rsid w:val="0075007D"/>
    <w:rsid w:val="00752467"/>
    <w:rsid w:val="00752744"/>
    <w:rsid w:val="0075302E"/>
    <w:rsid w:val="00754A2A"/>
    <w:rsid w:val="0075660E"/>
    <w:rsid w:val="00756E20"/>
    <w:rsid w:val="00760380"/>
    <w:rsid w:val="00760949"/>
    <w:rsid w:val="00760AF0"/>
    <w:rsid w:val="007639C4"/>
    <w:rsid w:val="0076612E"/>
    <w:rsid w:val="007670A2"/>
    <w:rsid w:val="00767109"/>
    <w:rsid w:val="00767709"/>
    <w:rsid w:val="007724D5"/>
    <w:rsid w:val="00772584"/>
    <w:rsid w:val="0077261F"/>
    <w:rsid w:val="007732D5"/>
    <w:rsid w:val="0077344A"/>
    <w:rsid w:val="007754D9"/>
    <w:rsid w:val="0077604A"/>
    <w:rsid w:val="00777E9A"/>
    <w:rsid w:val="00782A92"/>
    <w:rsid w:val="007830DE"/>
    <w:rsid w:val="00783A63"/>
    <w:rsid w:val="00784B3A"/>
    <w:rsid w:val="00784D7E"/>
    <w:rsid w:val="0078537C"/>
    <w:rsid w:val="007855C5"/>
    <w:rsid w:val="00790A6C"/>
    <w:rsid w:val="00790FF5"/>
    <w:rsid w:val="00791071"/>
    <w:rsid w:val="00791241"/>
    <w:rsid w:val="007913CB"/>
    <w:rsid w:val="0079165A"/>
    <w:rsid w:val="007931CB"/>
    <w:rsid w:val="0079333B"/>
    <w:rsid w:val="00793B1F"/>
    <w:rsid w:val="00795627"/>
    <w:rsid w:val="00796630"/>
    <w:rsid w:val="00796BF3"/>
    <w:rsid w:val="007A176D"/>
    <w:rsid w:val="007A3716"/>
    <w:rsid w:val="007A3EA7"/>
    <w:rsid w:val="007A5AA5"/>
    <w:rsid w:val="007A5D18"/>
    <w:rsid w:val="007A6F3D"/>
    <w:rsid w:val="007A79A8"/>
    <w:rsid w:val="007B0062"/>
    <w:rsid w:val="007B0277"/>
    <w:rsid w:val="007B045E"/>
    <w:rsid w:val="007B0950"/>
    <w:rsid w:val="007B1392"/>
    <w:rsid w:val="007B18AC"/>
    <w:rsid w:val="007B2CE0"/>
    <w:rsid w:val="007B398B"/>
    <w:rsid w:val="007B39C6"/>
    <w:rsid w:val="007B3B60"/>
    <w:rsid w:val="007B539A"/>
    <w:rsid w:val="007B6E54"/>
    <w:rsid w:val="007B758F"/>
    <w:rsid w:val="007B7A45"/>
    <w:rsid w:val="007C06B1"/>
    <w:rsid w:val="007C06E5"/>
    <w:rsid w:val="007C0C3D"/>
    <w:rsid w:val="007C1964"/>
    <w:rsid w:val="007C25EA"/>
    <w:rsid w:val="007C2980"/>
    <w:rsid w:val="007C4967"/>
    <w:rsid w:val="007C4CF3"/>
    <w:rsid w:val="007C584E"/>
    <w:rsid w:val="007C5E58"/>
    <w:rsid w:val="007C632B"/>
    <w:rsid w:val="007D1925"/>
    <w:rsid w:val="007D1EEE"/>
    <w:rsid w:val="007D307E"/>
    <w:rsid w:val="007D390E"/>
    <w:rsid w:val="007D4A57"/>
    <w:rsid w:val="007D4B54"/>
    <w:rsid w:val="007D6477"/>
    <w:rsid w:val="007D7D87"/>
    <w:rsid w:val="007D7DE4"/>
    <w:rsid w:val="007E1814"/>
    <w:rsid w:val="007E2584"/>
    <w:rsid w:val="007E36DA"/>
    <w:rsid w:val="007E3A12"/>
    <w:rsid w:val="007E4AE7"/>
    <w:rsid w:val="007E7E34"/>
    <w:rsid w:val="007F11F5"/>
    <w:rsid w:val="007F42E7"/>
    <w:rsid w:val="007F5F93"/>
    <w:rsid w:val="007F6C19"/>
    <w:rsid w:val="00801274"/>
    <w:rsid w:val="008012B9"/>
    <w:rsid w:val="00801351"/>
    <w:rsid w:val="00801663"/>
    <w:rsid w:val="00802F04"/>
    <w:rsid w:val="00802FB2"/>
    <w:rsid w:val="008032B9"/>
    <w:rsid w:val="00805379"/>
    <w:rsid w:val="00806BF8"/>
    <w:rsid w:val="00806C2E"/>
    <w:rsid w:val="00807778"/>
    <w:rsid w:val="0080782D"/>
    <w:rsid w:val="00807BFE"/>
    <w:rsid w:val="008101B1"/>
    <w:rsid w:val="008111BD"/>
    <w:rsid w:val="00811753"/>
    <w:rsid w:val="00812017"/>
    <w:rsid w:val="00812141"/>
    <w:rsid w:val="0081249B"/>
    <w:rsid w:val="0081393C"/>
    <w:rsid w:val="00813B99"/>
    <w:rsid w:val="00814112"/>
    <w:rsid w:val="008155D3"/>
    <w:rsid w:val="00815791"/>
    <w:rsid w:val="00817B20"/>
    <w:rsid w:val="00817BAF"/>
    <w:rsid w:val="0082431A"/>
    <w:rsid w:val="00824FC7"/>
    <w:rsid w:val="00825930"/>
    <w:rsid w:val="0082691E"/>
    <w:rsid w:val="00830E19"/>
    <w:rsid w:val="00831900"/>
    <w:rsid w:val="008328A6"/>
    <w:rsid w:val="00832D9E"/>
    <w:rsid w:val="00833023"/>
    <w:rsid w:val="008339B4"/>
    <w:rsid w:val="00833E03"/>
    <w:rsid w:val="008371FD"/>
    <w:rsid w:val="00840596"/>
    <w:rsid w:val="00841E71"/>
    <w:rsid w:val="0084409E"/>
    <w:rsid w:val="00844525"/>
    <w:rsid w:val="00845B6F"/>
    <w:rsid w:val="00845CA0"/>
    <w:rsid w:val="00847878"/>
    <w:rsid w:val="008502C3"/>
    <w:rsid w:val="00851B6A"/>
    <w:rsid w:val="008520D6"/>
    <w:rsid w:val="00852164"/>
    <w:rsid w:val="0085439E"/>
    <w:rsid w:val="008551A2"/>
    <w:rsid w:val="00856D9E"/>
    <w:rsid w:val="0085772E"/>
    <w:rsid w:val="0086047F"/>
    <w:rsid w:val="00860817"/>
    <w:rsid w:val="00860AFE"/>
    <w:rsid w:val="008615C4"/>
    <w:rsid w:val="00862176"/>
    <w:rsid w:val="008631F1"/>
    <w:rsid w:val="0086388D"/>
    <w:rsid w:val="00864B37"/>
    <w:rsid w:val="008652D6"/>
    <w:rsid w:val="00865B74"/>
    <w:rsid w:val="00866393"/>
    <w:rsid w:val="008669D7"/>
    <w:rsid w:val="008669EA"/>
    <w:rsid w:val="0086782F"/>
    <w:rsid w:val="00867C22"/>
    <w:rsid w:val="00870744"/>
    <w:rsid w:val="00870A40"/>
    <w:rsid w:val="00871934"/>
    <w:rsid w:val="00873945"/>
    <w:rsid w:val="00873F7B"/>
    <w:rsid w:val="008759FE"/>
    <w:rsid w:val="00875D22"/>
    <w:rsid w:val="00876FE6"/>
    <w:rsid w:val="008776EA"/>
    <w:rsid w:val="00880CDC"/>
    <w:rsid w:val="00881BDD"/>
    <w:rsid w:val="00881F4E"/>
    <w:rsid w:val="00883004"/>
    <w:rsid w:val="0088376D"/>
    <w:rsid w:val="0088480A"/>
    <w:rsid w:val="0088513D"/>
    <w:rsid w:val="008852E1"/>
    <w:rsid w:val="008853FF"/>
    <w:rsid w:val="00886236"/>
    <w:rsid w:val="0089004C"/>
    <w:rsid w:val="0089090A"/>
    <w:rsid w:val="00890DA0"/>
    <w:rsid w:val="008913AE"/>
    <w:rsid w:val="008950C5"/>
    <w:rsid w:val="0089551B"/>
    <w:rsid w:val="00896E33"/>
    <w:rsid w:val="008975FB"/>
    <w:rsid w:val="00897EAC"/>
    <w:rsid w:val="008A2330"/>
    <w:rsid w:val="008A2736"/>
    <w:rsid w:val="008A33DE"/>
    <w:rsid w:val="008A3E1A"/>
    <w:rsid w:val="008A6E17"/>
    <w:rsid w:val="008A7B66"/>
    <w:rsid w:val="008A7E3A"/>
    <w:rsid w:val="008B11BB"/>
    <w:rsid w:val="008B2F97"/>
    <w:rsid w:val="008C02B0"/>
    <w:rsid w:val="008C07A3"/>
    <w:rsid w:val="008C119B"/>
    <w:rsid w:val="008C1EA5"/>
    <w:rsid w:val="008C3763"/>
    <w:rsid w:val="008C4E08"/>
    <w:rsid w:val="008C50B0"/>
    <w:rsid w:val="008C5CD8"/>
    <w:rsid w:val="008C6F1E"/>
    <w:rsid w:val="008C6F54"/>
    <w:rsid w:val="008D0507"/>
    <w:rsid w:val="008D0C78"/>
    <w:rsid w:val="008D0F1A"/>
    <w:rsid w:val="008D3765"/>
    <w:rsid w:val="008D4005"/>
    <w:rsid w:val="008D44EC"/>
    <w:rsid w:val="008D4CB2"/>
    <w:rsid w:val="008D5B7C"/>
    <w:rsid w:val="008D63B2"/>
    <w:rsid w:val="008D66CB"/>
    <w:rsid w:val="008E20E4"/>
    <w:rsid w:val="008E2A3E"/>
    <w:rsid w:val="008E2EFB"/>
    <w:rsid w:val="008E30CC"/>
    <w:rsid w:val="008E326E"/>
    <w:rsid w:val="008E4360"/>
    <w:rsid w:val="008E6860"/>
    <w:rsid w:val="008E687B"/>
    <w:rsid w:val="008E6E0A"/>
    <w:rsid w:val="008E7029"/>
    <w:rsid w:val="008F1094"/>
    <w:rsid w:val="008F282E"/>
    <w:rsid w:val="008F3155"/>
    <w:rsid w:val="008F38E1"/>
    <w:rsid w:val="008F3E9B"/>
    <w:rsid w:val="008F40AB"/>
    <w:rsid w:val="008F4932"/>
    <w:rsid w:val="009000B6"/>
    <w:rsid w:val="009009A0"/>
    <w:rsid w:val="00901194"/>
    <w:rsid w:val="0090161D"/>
    <w:rsid w:val="009021B1"/>
    <w:rsid w:val="009023E3"/>
    <w:rsid w:val="00903C6A"/>
    <w:rsid w:val="009045B0"/>
    <w:rsid w:val="00904B0C"/>
    <w:rsid w:val="009063E9"/>
    <w:rsid w:val="009064B9"/>
    <w:rsid w:val="00910300"/>
    <w:rsid w:val="00910F58"/>
    <w:rsid w:val="0091163D"/>
    <w:rsid w:val="00913151"/>
    <w:rsid w:val="00914041"/>
    <w:rsid w:val="00914BAF"/>
    <w:rsid w:val="009201FD"/>
    <w:rsid w:val="0092191A"/>
    <w:rsid w:val="00922137"/>
    <w:rsid w:val="009242F8"/>
    <w:rsid w:val="00924E0A"/>
    <w:rsid w:val="009251B6"/>
    <w:rsid w:val="00926012"/>
    <w:rsid w:val="009261A5"/>
    <w:rsid w:val="00927C1B"/>
    <w:rsid w:val="00931ACC"/>
    <w:rsid w:val="00932963"/>
    <w:rsid w:val="00933247"/>
    <w:rsid w:val="00933278"/>
    <w:rsid w:val="00933333"/>
    <w:rsid w:val="00933E9B"/>
    <w:rsid w:val="0093459A"/>
    <w:rsid w:val="00934701"/>
    <w:rsid w:val="00934B62"/>
    <w:rsid w:val="009358C3"/>
    <w:rsid w:val="0093647F"/>
    <w:rsid w:val="00936DF3"/>
    <w:rsid w:val="00940945"/>
    <w:rsid w:val="0094096B"/>
    <w:rsid w:val="00940E7A"/>
    <w:rsid w:val="009433B4"/>
    <w:rsid w:val="00945D56"/>
    <w:rsid w:val="009470C7"/>
    <w:rsid w:val="009476D6"/>
    <w:rsid w:val="00950C58"/>
    <w:rsid w:val="00951B3D"/>
    <w:rsid w:val="00952B50"/>
    <w:rsid w:val="00952EAB"/>
    <w:rsid w:val="00954356"/>
    <w:rsid w:val="009554C1"/>
    <w:rsid w:val="009566B8"/>
    <w:rsid w:val="0096023E"/>
    <w:rsid w:val="00963A64"/>
    <w:rsid w:val="009649B6"/>
    <w:rsid w:val="00964CA0"/>
    <w:rsid w:val="00966633"/>
    <w:rsid w:val="00967A0D"/>
    <w:rsid w:val="00967AF1"/>
    <w:rsid w:val="009707B1"/>
    <w:rsid w:val="00971F20"/>
    <w:rsid w:val="00973E04"/>
    <w:rsid w:val="00973F6E"/>
    <w:rsid w:val="00974E12"/>
    <w:rsid w:val="0097553D"/>
    <w:rsid w:val="009759DA"/>
    <w:rsid w:val="00975DB6"/>
    <w:rsid w:val="009761C2"/>
    <w:rsid w:val="0097710F"/>
    <w:rsid w:val="0097739F"/>
    <w:rsid w:val="0097755A"/>
    <w:rsid w:val="00977F1A"/>
    <w:rsid w:val="00977FF9"/>
    <w:rsid w:val="0098138F"/>
    <w:rsid w:val="00981878"/>
    <w:rsid w:val="00982A94"/>
    <w:rsid w:val="00982E03"/>
    <w:rsid w:val="009831F2"/>
    <w:rsid w:val="00984AF7"/>
    <w:rsid w:val="009853E8"/>
    <w:rsid w:val="00986088"/>
    <w:rsid w:val="00986DCD"/>
    <w:rsid w:val="00990D75"/>
    <w:rsid w:val="009911E9"/>
    <w:rsid w:val="00992686"/>
    <w:rsid w:val="00993110"/>
    <w:rsid w:val="0099410F"/>
    <w:rsid w:val="009950BA"/>
    <w:rsid w:val="00995340"/>
    <w:rsid w:val="0099543D"/>
    <w:rsid w:val="0099579D"/>
    <w:rsid w:val="00996D6B"/>
    <w:rsid w:val="00997DA6"/>
    <w:rsid w:val="009A1A89"/>
    <w:rsid w:val="009A1EA4"/>
    <w:rsid w:val="009A3146"/>
    <w:rsid w:val="009A3E65"/>
    <w:rsid w:val="009A42F8"/>
    <w:rsid w:val="009A5923"/>
    <w:rsid w:val="009A7D4F"/>
    <w:rsid w:val="009B241E"/>
    <w:rsid w:val="009B252E"/>
    <w:rsid w:val="009B27CC"/>
    <w:rsid w:val="009B3555"/>
    <w:rsid w:val="009B476C"/>
    <w:rsid w:val="009B6CBA"/>
    <w:rsid w:val="009B7F51"/>
    <w:rsid w:val="009C03E4"/>
    <w:rsid w:val="009C0BC9"/>
    <w:rsid w:val="009C0E8F"/>
    <w:rsid w:val="009C1534"/>
    <w:rsid w:val="009C1FF7"/>
    <w:rsid w:val="009C22B5"/>
    <w:rsid w:val="009C2759"/>
    <w:rsid w:val="009C40B4"/>
    <w:rsid w:val="009C45E6"/>
    <w:rsid w:val="009C4E61"/>
    <w:rsid w:val="009C4FED"/>
    <w:rsid w:val="009C7356"/>
    <w:rsid w:val="009C7377"/>
    <w:rsid w:val="009C7A3C"/>
    <w:rsid w:val="009D0445"/>
    <w:rsid w:val="009D39FE"/>
    <w:rsid w:val="009D6291"/>
    <w:rsid w:val="009D7376"/>
    <w:rsid w:val="009E1E0E"/>
    <w:rsid w:val="009E2312"/>
    <w:rsid w:val="009E28B0"/>
    <w:rsid w:val="009E2C21"/>
    <w:rsid w:val="009E36BD"/>
    <w:rsid w:val="009E3CA1"/>
    <w:rsid w:val="009E3EB3"/>
    <w:rsid w:val="009E4254"/>
    <w:rsid w:val="009E5631"/>
    <w:rsid w:val="009E5A31"/>
    <w:rsid w:val="009E6780"/>
    <w:rsid w:val="009F0B34"/>
    <w:rsid w:val="009F1281"/>
    <w:rsid w:val="009F1BBF"/>
    <w:rsid w:val="009F2420"/>
    <w:rsid w:val="009F24B5"/>
    <w:rsid w:val="009F3F21"/>
    <w:rsid w:val="009F45A0"/>
    <w:rsid w:val="009F5161"/>
    <w:rsid w:val="009F7F07"/>
    <w:rsid w:val="00A01437"/>
    <w:rsid w:val="00A01B17"/>
    <w:rsid w:val="00A0359E"/>
    <w:rsid w:val="00A0427D"/>
    <w:rsid w:val="00A052AE"/>
    <w:rsid w:val="00A053D7"/>
    <w:rsid w:val="00A11DFA"/>
    <w:rsid w:val="00A128AC"/>
    <w:rsid w:val="00A128E6"/>
    <w:rsid w:val="00A12B97"/>
    <w:rsid w:val="00A13A2D"/>
    <w:rsid w:val="00A14389"/>
    <w:rsid w:val="00A14434"/>
    <w:rsid w:val="00A14FBA"/>
    <w:rsid w:val="00A1584C"/>
    <w:rsid w:val="00A15ED3"/>
    <w:rsid w:val="00A21ADA"/>
    <w:rsid w:val="00A21CAD"/>
    <w:rsid w:val="00A22816"/>
    <w:rsid w:val="00A236A8"/>
    <w:rsid w:val="00A25AFB"/>
    <w:rsid w:val="00A272B3"/>
    <w:rsid w:val="00A3163D"/>
    <w:rsid w:val="00A329B9"/>
    <w:rsid w:val="00A32EC5"/>
    <w:rsid w:val="00A33ACA"/>
    <w:rsid w:val="00A342D7"/>
    <w:rsid w:val="00A34C84"/>
    <w:rsid w:val="00A35734"/>
    <w:rsid w:val="00A3681A"/>
    <w:rsid w:val="00A3689F"/>
    <w:rsid w:val="00A37178"/>
    <w:rsid w:val="00A37930"/>
    <w:rsid w:val="00A37E1E"/>
    <w:rsid w:val="00A40894"/>
    <w:rsid w:val="00A40CBD"/>
    <w:rsid w:val="00A40ED0"/>
    <w:rsid w:val="00A41BA8"/>
    <w:rsid w:val="00A422A7"/>
    <w:rsid w:val="00A42386"/>
    <w:rsid w:val="00A445A7"/>
    <w:rsid w:val="00A45876"/>
    <w:rsid w:val="00A45C4B"/>
    <w:rsid w:val="00A46905"/>
    <w:rsid w:val="00A473EB"/>
    <w:rsid w:val="00A50639"/>
    <w:rsid w:val="00A51251"/>
    <w:rsid w:val="00A51675"/>
    <w:rsid w:val="00A52521"/>
    <w:rsid w:val="00A52A23"/>
    <w:rsid w:val="00A5490C"/>
    <w:rsid w:val="00A570B7"/>
    <w:rsid w:val="00A57142"/>
    <w:rsid w:val="00A60938"/>
    <w:rsid w:val="00A62A58"/>
    <w:rsid w:val="00A63953"/>
    <w:rsid w:val="00A647B6"/>
    <w:rsid w:val="00A64C20"/>
    <w:rsid w:val="00A65CDE"/>
    <w:rsid w:val="00A6704A"/>
    <w:rsid w:val="00A675BD"/>
    <w:rsid w:val="00A67DA2"/>
    <w:rsid w:val="00A7130F"/>
    <w:rsid w:val="00A71349"/>
    <w:rsid w:val="00A737E8"/>
    <w:rsid w:val="00A73B76"/>
    <w:rsid w:val="00A747A1"/>
    <w:rsid w:val="00A764F0"/>
    <w:rsid w:val="00A77030"/>
    <w:rsid w:val="00A772A1"/>
    <w:rsid w:val="00A80361"/>
    <w:rsid w:val="00A827AF"/>
    <w:rsid w:val="00A83320"/>
    <w:rsid w:val="00A842B3"/>
    <w:rsid w:val="00A846FD"/>
    <w:rsid w:val="00A8650C"/>
    <w:rsid w:val="00A866B8"/>
    <w:rsid w:val="00A86B51"/>
    <w:rsid w:val="00A9004F"/>
    <w:rsid w:val="00A90671"/>
    <w:rsid w:val="00A91D7D"/>
    <w:rsid w:val="00A92D2A"/>
    <w:rsid w:val="00A947DF"/>
    <w:rsid w:val="00A948CE"/>
    <w:rsid w:val="00A956F7"/>
    <w:rsid w:val="00A9756B"/>
    <w:rsid w:val="00A97711"/>
    <w:rsid w:val="00A97EC5"/>
    <w:rsid w:val="00AA09CB"/>
    <w:rsid w:val="00AA1A4E"/>
    <w:rsid w:val="00AA3062"/>
    <w:rsid w:val="00AA3307"/>
    <w:rsid w:val="00AA3606"/>
    <w:rsid w:val="00AA388D"/>
    <w:rsid w:val="00AA4B53"/>
    <w:rsid w:val="00AA58AE"/>
    <w:rsid w:val="00AA6C89"/>
    <w:rsid w:val="00AA72C6"/>
    <w:rsid w:val="00AB1BEC"/>
    <w:rsid w:val="00AB2BDD"/>
    <w:rsid w:val="00AB4440"/>
    <w:rsid w:val="00AB450C"/>
    <w:rsid w:val="00AB5AE0"/>
    <w:rsid w:val="00AB62C3"/>
    <w:rsid w:val="00AB644E"/>
    <w:rsid w:val="00AB6990"/>
    <w:rsid w:val="00AB7747"/>
    <w:rsid w:val="00AB7DE2"/>
    <w:rsid w:val="00AC0433"/>
    <w:rsid w:val="00AC2BFD"/>
    <w:rsid w:val="00AC335A"/>
    <w:rsid w:val="00AC4235"/>
    <w:rsid w:val="00AC5693"/>
    <w:rsid w:val="00AC5AC1"/>
    <w:rsid w:val="00AC6325"/>
    <w:rsid w:val="00AC67E2"/>
    <w:rsid w:val="00AC74AE"/>
    <w:rsid w:val="00AC75E8"/>
    <w:rsid w:val="00AC7DD7"/>
    <w:rsid w:val="00AC7E04"/>
    <w:rsid w:val="00AC7E99"/>
    <w:rsid w:val="00AD0B6B"/>
    <w:rsid w:val="00AD0D41"/>
    <w:rsid w:val="00AD1192"/>
    <w:rsid w:val="00AD4D58"/>
    <w:rsid w:val="00AD504B"/>
    <w:rsid w:val="00AD55EF"/>
    <w:rsid w:val="00AE16AB"/>
    <w:rsid w:val="00AE523B"/>
    <w:rsid w:val="00AE5B9C"/>
    <w:rsid w:val="00AF0B58"/>
    <w:rsid w:val="00AF108D"/>
    <w:rsid w:val="00AF1CDB"/>
    <w:rsid w:val="00AF2A6E"/>
    <w:rsid w:val="00AF3220"/>
    <w:rsid w:val="00AF42A0"/>
    <w:rsid w:val="00AF4E63"/>
    <w:rsid w:val="00AF6ADE"/>
    <w:rsid w:val="00AF78FC"/>
    <w:rsid w:val="00AF7CFD"/>
    <w:rsid w:val="00AF7D3F"/>
    <w:rsid w:val="00B00EA8"/>
    <w:rsid w:val="00B017C8"/>
    <w:rsid w:val="00B01868"/>
    <w:rsid w:val="00B01BBF"/>
    <w:rsid w:val="00B02D6B"/>
    <w:rsid w:val="00B02F81"/>
    <w:rsid w:val="00B04C01"/>
    <w:rsid w:val="00B06840"/>
    <w:rsid w:val="00B0763F"/>
    <w:rsid w:val="00B104E1"/>
    <w:rsid w:val="00B10AD8"/>
    <w:rsid w:val="00B11077"/>
    <w:rsid w:val="00B12000"/>
    <w:rsid w:val="00B131DC"/>
    <w:rsid w:val="00B14200"/>
    <w:rsid w:val="00B14814"/>
    <w:rsid w:val="00B14838"/>
    <w:rsid w:val="00B1487B"/>
    <w:rsid w:val="00B14B78"/>
    <w:rsid w:val="00B14BAF"/>
    <w:rsid w:val="00B14E59"/>
    <w:rsid w:val="00B15730"/>
    <w:rsid w:val="00B15C51"/>
    <w:rsid w:val="00B174FA"/>
    <w:rsid w:val="00B20114"/>
    <w:rsid w:val="00B2145E"/>
    <w:rsid w:val="00B21B19"/>
    <w:rsid w:val="00B2212F"/>
    <w:rsid w:val="00B2296E"/>
    <w:rsid w:val="00B22DA8"/>
    <w:rsid w:val="00B24CE5"/>
    <w:rsid w:val="00B25A10"/>
    <w:rsid w:val="00B25FDB"/>
    <w:rsid w:val="00B26D4C"/>
    <w:rsid w:val="00B27D11"/>
    <w:rsid w:val="00B307FD"/>
    <w:rsid w:val="00B30A54"/>
    <w:rsid w:val="00B3123B"/>
    <w:rsid w:val="00B3156E"/>
    <w:rsid w:val="00B32249"/>
    <w:rsid w:val="00B3412F"/>
    <w:rsid w:val="00B3509A"/>
    <w:rsid w:val="00B37C55"/>
    <w:rsid w:val="00B40EFC"/>
    <w:rsid w:val="00B41F94"/>
    <w:rsid w:val="00B42330"/>
    <w:rsid w:val="00B42BAF"/>
    <w:rsid w:val="00B42BDD"/>
    <w:rsid w:val="00B42D56"/>
    <w:rsid w:val="00B439A4"/>
    <w:rsid w:val="00B44B01"/>
    <w:rsid w:val="00B44F48"/>
    <w:rsid w:val="00B506F0"/>
    <w:rsid w:val="00B508B1"/>
    <w:rsid w:val="00B50C23"/>
    <w:rsid w:val="00B50FED"/>
    <w:rsid w:val="00B515C8"/>
    <w:rsid w:val="00B529B1"/>
    <w:rsid w:val="00B52D89"/>
    <w:rsid w:val="00B55D1C"/>
    <w:rsid w:val="00B577B7"/>
    <w:rsid w:val="00B617F6"/>
    <w:rsid w:val="00B61F15"/>
    <w:rsid w:val="00B642EC"/>
    <w:rsid w:val="00B64623"/>
    <w:rsid w:val="00B6603D"/>
    <w:rsid w:val="00B7067D"/>
    <w:rsid w:val="00B70CA6"/>
    <w:rsid w:val="00B71FAB"/>
    <w:rsid w:val="00B72341"/>
    <w:rsid w:val="00B729AC"/>
    <w:rsid w:val="00B72A7F"/>
    <w:rsid w:val="00B72C65"/>
    <w:rsid w:val="00B73298"/>
    <w:rsid w:val="00B73E7C"/>
    <w:rsid w:val="00B7433A"/>
    <w:rsid w:val="00B748D0"/>
    <w:rsid w:val="00B75AAB"/>
    <w:rsid w:val="00B75C45"/>
    <w:rsid w:val="00B75FBD"/>
    <w:rsid w:val="00B7788F"/>
    <w:rsid w:val="00B809FD"/>
    <w:rsid w:val="00B80F66"/>
    <w:rsid w:val="00B819CB"/>
    <w:rsid w:val="00B81E16"/>
    <w:rsid w:val="00B82788"/>
    <w:rsid w:val="00B82C7C"/>
    <w:rsid w:val="00B842E5"/>
    <w:rsid w:val="00B843FA"/>
    <w:rsid w:val="00B845A5"/>
    <w:rsid w:val="00B859AD"/>
    <w:rsid w:val="00B8666E"/>
    <w:rsid w:val="00B87295"/>
    <w:rsid w:val="00B872F4"/>
    <w:rsid w:val="00B90288"/>
    <w:rsid w:val="00B91330"/>
    <w:rsid w:val="00B93806"/>
    <w:rsid w:val="00B940AB"/>
    <w:rsid w:val="00B942B5"/>
    <w:rsid w:val="00B95DA9"/>
    <w:rsid w:val="00B96315"/>
    <w:rsid w:val="00B96478"/>
    <w:rsid w:val="00BA1CF4"/>
    <w:rsid w:val="00BA2545"/>
    <w:rsid w:val="00BA3916"/>
    <w:rsid w:val="00BA4A92"/>
    <w:rsid w:val="00BA4E90"/>
    <w:rsid w:val="00BA6661"/>
    <w:rsid w:val="00BA7AB0"/>
    <w:rsid w:val="00BB0140"/>
    <w:rsid w:val="00BB03A9"/>
    <w:rsid w:val="00BB18BB"/>
    <w:rsid w:val="00BB1BC8"/>
    <w:rsid w:val="00BB22B6"/>
    <w:rsid w:val="00BB23DF"/>
    <w:rsid w:val="00BB3520"/>
    <w:rsid w:val="00BC0292"/>
    <w:rsid w:val="00BC102D"/>
    <w:rsid w:val="00BC2720"/>
    <w:rsid w:val="00BC2783"/>
    <w:rsid w:val="00BC3183"/>
    <w:rsid w:val="00BC364A"/>
    <w:rsid w:val="00BC3921"/>
    <w:rsid w:val="00BC3DBF"/>
    <w:rsid w:val="00BC4168"/>
    <w:rsid w:val="00BC6645"/>
    <w:rsid w:val="00BC7421"/>
    <w:rsid w:val="00BC797E"/>
    <w:rsid w:val="00BC7E60"/>
    <w:rsid w:val="00BD0448"/>
    <w:rsid w:val="00BD16ED"/>
    <w:rsid w:val="00BD2336"/>
    <w:rsid w:val="00BD2A05"/>
    <w:rsid w:val="00BD3210"/>
    <w:rsid w:val="00BD3ACC"/>
    <w:rsid w:val="00BD53FE"/>
    <w:rsid w:val="00BD55E1"/>
    <w:rsid w:val="00BD59EE"/>
    <w:rsid w:val="00BD678C"/>
    <w:rsid w:val="00BD67B0"/>
    <w:rsid w:val="00BE0EF8"/>
    <w:rsid w:val="00BE1D4F"/>
    <w:rsid w:val="00BE2740"/>
    <w:rsid w:val="00BE71FD"/>
    <w:rsid w:val="00BE78AC"/>
    <w:rsid w:val="00BE7ED1"/>
    <w:rsid w:val="00BE7F28"/>
    <w:rsid w:val="00BF01F4"/>
    <w:rsid w:val="00BF349B"/>
    <w:rsid w:val="00BF4122"/>
    <w:rsid w:val="00BF489D"/>
    <w:rsid w:val="00BF509A"/>
    <w:rsid w:val="00BF6F17"/>
    <w:rsid w:val="00C00846"/>
    <w:rsid w:val="00C02CA7"/>
    <w:rsid w:val="00C05E2E"/>
    <w:rsid w:val="00C06BB3"/>
    <w:rsid w:val="00C06CA4"/>
    <w:rsid w:val="00C11D73"/>
    <w:rsid w:val="00C12230"/>
    <w:rsid w:val="00C12C6B"/>
    <w:rsid w:val="00C12D2C"/>
    <w:rsid w:val="00C13C2A"/>
    <w:rsid w:val="00C13F90"/>
    <w:rsid w:val="00C14EAE"/>
    <w:rsid w:val="00C14F4C"/>
    <w:rsid w:val="00C1562C"/>
    <w:rsid w:val="00C1585A"/>
    <w:rsid w:val="00C16214"/>
    <w:rsid w:val="00C164CF"/>
    <w:rsid w:val="00C16B10"/>
    <w:rsid w:val="00C2067D"/>
    <w:rsid w:val="00C210DA"/>
    <w:rsid w:val="00C2175C"/>
    <w:rsid w:val="00C220D5"/>
    <w:rsid w:val="00C2318C"/>
    <w:rsid w:val="00C26580"/>
    <w:rsid w:val="00C26C67"/>
    <w:rsid w:val="00C2779F"/>
    <w:rsid w:val="00C27DD1"/>
    <w:rsid w:val="00C27E22"/>
    <w:rsid w:val="00C30B58"/>
    <w:rsid w:val="00C30DEF"/>
    <w:rsid w:val="00C3453E"/>
    <w:rsid w:val="00C346AE"/>
    <w:rsid w:val="00C347D1"/>
    <w:rsid w:val="00C35FE2"/>
    <w:rsid w:val="00C36E30"/>
    <w:rsid w:val="00C4219E"/>
    <w:rsid w:val="00C4333E"/>
    <w:rsid w:val="00C4484B"/>
    <w:rsid w:val="00C4603E"/>
    <w:rsid w:val="00C460D8"/>
    <w:rsid w:val="00C4757D"/>
    <w:rsid w:val="00C506DD"/>
    <w:rsid w:val="00C51088"/>
    <w:rsid w:val="00C51E52"/>
    <w:rsid w:val="00C52EB3"/>
    <w:rsid w:val="00C60D12"/>
    <w:rsid w:val="00C6190F"/>
    <w:rsid w:val="00C621A7"/>
    <w:rsid w:val="00C64B5D"/>
    <w:rsid w:val="00C652E8"/>
    <w:rsid w:val="00C65416"/>
    <w:rsid w:val="00C65BEF"/>
    <w:rsid w:val="00C6711D"/>
    <w:rsid w:val="00C674C4"/>
    <w:rsid w:val="00C70381"/>
    <w:rsid w:val="00C70DF4"/>
    <w:rsid w:val="00C7564F"/>
    <w:rsid w:val="00C759F9"/>
    <w:rsid w:val="00C75B53"/>
    <w:rsid w:val="00C761F0"/>
    <w:rsid w:val="00C76A5D"/>
    <w:rsid w:val="00C77B45"/>
    <w:rsid w:val="00C80C80"/>
    <w:rsid w:val="00C818FF"/>
    <w:rsid w:val="00C81F88"/>
    <w:rsid w:val="00C83173"/>
    <w:rsid w:val="00C839AA"/>
    <w:rsid w:val="00C84318"/>
    <w:rsid w:val="00C846F5"/>
    <w:rsid w:val="00C866E0"/>
    <w:rsid w:val="00C86F90"/>
    <w:rsid w:val="00C90203"/>
    <w:rsid w:val="00C9172C"/>
    <w:rsid w:val="00C920DD"/>
    <w:rsid w:val="00C925A5"/>
    <w:rsid w:val="00C926DC"/>
    <w:rsid w:val="00C940F2"/>
    <w:rsid w:val="00C96720"/>
    <w:rsid w:val="00C96B3E"/>
    <w:rsid w:val="00C96F7C"/>
    <w:rsid w:val="00C97A45"/>
    <w:rsid w:val="00C97EA9"/>
    <w:rsid w:val="00CA0B0F"/>
    <w:rsid w:val="00CA128C"/>
    <w:rsid w:val="00CA279E"/>
    <w:rsid w:val="00CA52F2"/>
    <w:rsid w:val="00CA56A5"/>
    <w:rsid w:val="00CA6F71"/>
    <w:rsid w:val="00CB0280"/>
    <w:rsid w:val="00CB10A3"/>
    <w:rsid w:val="00CB1C6D"/>
    <w:rsid w:val="00CB297D"/>
    <w:rsid w:val="00CB3DE4"/>
    <w:rsid w:val="00CB3EF8"/>
    <w:rsid w:val="00CB408A"/>
    <w:rsid w:val="00CB4154"/>
    <w:rsid w:val="00CB4739"/>
    <w:rsid w:val="00CB4F76"/>
    <w:rsid w:val="00CB6FD8"/>
    <w:rsid w:val="00CB76FD"/>
    <w:rsid w:val="00CC0F9A"/>
    <w:rsid w:val="00CC12CF"/>
    <w:rsid w:val="00CC130E"/>
    <w:rsid w:val="00CC1FA1"/>
    <w:rsid w:val="00CC23BC"/>
    <w:rsid w:val="00CC27F3"/>
    <w:rsid w:val="00CC3A8B"/>
    <w:rsid w:val="00CC4F5B"/>
    <w:rsid w:val="00CC5F09"/>
    <w:rsid w:val="00CC65E3"/>
    <w:rsid w:val="00CC675D"/>
    <w:rsid w:val="00CC7E04"/>
    <w:rsid w:val="00CD19EC"/>
    <w:rsid w:val="00CD1C47"/>
    <w:rsid w:val="00CD21FD"/>
    <w:rsid w:val="00CD2770"/>
    <w:rsid w:val="00CD3169"/>
    <w:rsid w:val="00CD40D9"/>
    <w:rsid w:val="00CD458D"/>
    <w:rsid w:val="00CD4D45"/>
    <w:rsid w:val="00CD5E19"/>
    <w:rsid w:val="00CD6152"/>
    <w:rsid w:val="00CD65BC"/>
    <w:rsid w:val="00CD6A87"/>
    <w:rsid w:val="00CD73E8"/>
    <w:rsid w:val="00CE0E76"/>
    <w:rsid w:val="00CE14DA"/>
    <w:rsid w:val="00CE52BE"/>
    <w:rsid w:val="00CF0139"/>
    <w:rsid w:val="00CF0C71"/>
    <w:rsid w:val="00CF10D0"/>
    <w:rsid w:val="00CF19C8"/>
    <w:rsid w:val="00CF20CC"/>
    <w:rsid w:val="00CF29AE"/>
    <w:rsid w:val="00CF3083"/>
    <w:rsid w:val="00CF3CBD"/>
    <w:rsid w:val="00CF450C"/>
    <w:rsid w:val="00CF6FFA"/>
    <w:rsid w:val="00D0083B"/>
    <w:rsid w:val="00D00C45"/>
    <w:rsid w:val="00D00C83"/>
    <w:rsid w:val="00D01674"/>
    <w:rsid w:val="00D024F7"/>
    <w:rsid w:val="00D02EFA"/>
    <w:rsid w:val="00D03752"/>
    <w:rsid w:val="00D03A7D"/>
    <w:rsid w:val="00D052F3"/>
    <w:rsid w:val="00D05E18"/>
    <w:rsid w:val="00D05E47"/>
    <w:rsid w:val="00D06177"/>
    <w:rsid w:val="00D061D3"/>
    <w:rsid w:val="00D06485"/>
    <w:rsid w:val="00D07226"/>
    <w:rsid w:val="00D07DBF"/>
    <w:rsid w:val="00D1089F"/>
    <w:rsid w:val="00D10E15"/>
    <w:rsid w:val="00D112A4"/>
    <w:rsid w:val="00D1355F"/>
    <w:rsid w:val="00D13832"/>
    <w:rsid w:val="00D147E6"/>
    <w:rsid w:val="00D16282"/>
    <w:rsid w:val="00D16501"/>
    <w:rsid w:val="00D1664B"/>
    <w:rsid w:val="00D17AF9"/>
    <w:rsid w:val="00D202BF"/>
    <w:rsid w:val="00D203BA"/>
    <w:rsid w:val="00D2176D"/>
    <w:rsid w:val="00D2233E"/>
    <w:rsid w:val="00D23B6A"/>
    <w:rsid w:val="00D23F41"/>
    <w:rsid w:val="00D26739"/>
    <w:rsid w:val="00D31C7C"/>
    <w:rsid w:val="00D31D64"/>
    <w:rsid w:val="00D32271"/>
    <w:rsid w:val="00D3246A"/>
    <w:rsid w:val="00D33C3E"/>
    <w:rsid w:val="00D34247"/>
    <w:rsid w:val="00D35AA3"/>
    <w:rsid w:val="00D36B17"/>
    <w:rsid w:val="00D36BF1"/>
    <w:rsid w:val="00D4042C"/>
    <w:rsid w:val="00D43326"/>
    <w:rsid w:val="00D4376E"/>
    <w:rsid w:val="00D43E20"/>
    <w:rsid w:val="00D44B21"/>
    <w:rsid w:val="00D51EC9"/>
    <w:rsid w:val="00D52725"/>
    <w:rsid w:val="00D536D4"/>
    <w:rsid w:val="00D5473F"/>
    <w:rsid w:val="00D5629C"/>
    <w:rsid w:val="00D62242"/>
    <w:rsid w:val="00D64558"/>
    <w:rsid w:val="00D67543"/>
    <w:rsid w:val="00D7144F"/>
    <w:rsid w:val="00D71CC0"/>
    <w:rsid w:val="00D72C6E"/>
    <w:rsid w:val="00D73598"/>
    <w:rsid w:val="00D73AC8"/>
    <w:rsid w:val="00D744DE"/>
    <w:rsid w:val="00D74D2E"/>
    <w:rsid w:val="00D75B31"/>
    <w:rsid w:val="00D76EAB"/>
    <w:rsid w:val="00D803F2"/>
    <w:rsid w:val="00D80897"/>
    <w:rsid w:val="00D81954"/>
    <w:rsid w:val="00D81C2F"/>
    <w:rsid w:val="00D8259C"/>
    <w:rsid w:val="00D82AFB"/>
    <w:rsid w:val="00D82E6D"/>
    <w:rsid w:val="00D85ADF"/>
    <w:rsid w:val="00D85B30"/>
    <w:rsid w:val="00D86609"/>
    <w:rsid w:val="00D86E71"/>
    <w:rsid w:val="00D8785A"/>
    <w:rsid w:val="00D87A79"/>
    <w:rsid w:val="00D90641"/>
    <w:rsid w:val="00D90EB2"/>
    <w:rsid w:val="00D928CE"/>
    <w:rsid w:val="00D928D7"/>
    <w:rsid w:val="00D92A98"/>
    <w:rsid w:val="00D92CE7"/>
    <w:rsid w:val="00D933A4"/>
    <w:rsid w:val="00D93D3F"/>
    <w:rsid w:val="00D947B7"/>
    <w:rsid w:val="00D94CA0"/>
    <w:rsid w:val="00D952F4"/>
    <w:rsid w:val="00D97FB1"/>
    <w:rsid w:val="00DA6B79"/>
    <w:rsid w:val="00DA6EDD"/>
    <w:rsid w:val="00DA7248"/>
    <w:rsid w:val="00DA7308"/>
    <w:rsid w:val="00DB0643"/>
    <w:rsid w:val="00DB0CF0"/>
    <w:rsid w:val="00DB1654"/>
    <w:rsid w:val="00DB1FBF"/>
    <w:rsid w:val="00DB40C6"/>
    <w:rsid w:val="00DB49B8"/>
    <w:rsid w:val="00DB4BE8"/>
    <w:rsid w:val="00DB5F1B"/>
    <w:rsid w:val="00DB6433"/>
    <w:rsid w:val="00DB65AF"/>
    <w:rsid w:val="00DC076D"/>
    <w:rsid w:val="00DC1E90"/>
    <w:rsid w:val="00DC2371"/>
    <w:rsid w:val="00DC3FBB"/>
    <w:rsid w:val="00DC444F"/>
    <w:rsid w:val="00DC7232"/>
    <w:rsid w:val="00DD0144"/>
    <w:rsid w:val="00DD0378"/>
    <w:rsid w:val="00DD15AB"/>
    <w:rsid w:val="00DD2C31"/>
    <w:rsid w:val="00DD4B90"/>
    <w:rsid w:val="00DD553E"/>
    <w:rsid w:val="00DD5D62"/>
    <w:rsid w:val="00DD69B3"/>
    <w:rsid w:val="00DE1251"/>
    <w:rsid w:val="00DE21B2"/>
    <w:rsid w:val="00DE25DB"/>
    <w:rsid w:val="00DE2BAE"/>
    <w:rsid w:val="00DE33D0"/>
    <w:rsid w:val="00DE3D21"/>
    <w:rsid w:val="00DE4555"/>
    <w:rsid w:val="00DE772A"/>
    <w:rsid w:val="00DE7C03"/>
    <w:rsid w:val="00DF18B7"/>
    <w:rsid w:val="00DF2933"/>
    <w:rsid w:val="00DF4545"/>
    <w:rsid w:val="00DF4EF3"/>
    <w:rsid w:val="00DF5287"/>
    <w:rsid w:val="00DF787C"/>
    <w:rsid w:val="00E009FD"/>
    <w:rsid w:val="00E01AE1"/>
    <w:rsid w:val="00E025FD"/>
    <w:rsid w:val="00E02DFD"/>
    <w:rsid w:val="00E06011"/>
    <w:rsid w:val="00E060BE"/>
    <w:rsid w:val="00E06674"/>
    <w:rsid w:val="00E0715D"/>
    <w:rsid w:val="00E07402"/>
    <w:rsid w:val="00E10B79"/>
    <w:rsid w:val="00E127BD"/>
    <w:rsid w:val="00E12BC9"/>
    <w:rsid w:val="00E135D7"/>
    <w:rsid w:val="00E14740"/>
    <w:rsid w:val="00E14F02"/>
    <w:rsid w:val="00E17229"/>
    <w:rsid w:val="00E203FC"/>
    <w:rsid w:val="00E213D8"/>
    <w:rsid w:val="00E228B7"/>
    <w:rsid w:val="00E2352A"/>
    <w:rsid w:val="00E2451A"/>
    <w:rsid w:val="00E26F0C"/>
    <w:rsid w:val="00E27DFD"/>
    <w:rsid w:val="00E30484"/>
    <w:rsid w:val="00E30526"/>
    <w:rsid w:val="00E3091A"/>
    <w:rsid w:val="00E321E4"/>
    <w:rsid w:val="00E323FE"/>
    <w:rsid w:val="00E33FCA"/>
    <w:rsid w:val="00E34602"/>
    <w:rsid w:val="00E35284"/>
    <w:rsid w:val="00E361BD"/>
    <w:rsid w:val="00E36D85"/>
    <w:rsid w:val="00E37D15"/>
    <w:rsid w:val="00E41C52"/>
    <w:rsid w:val="00E42787"/>
    <w:rsid w:val="00E45151"/>
    <w:rsid w:val="00E4619D"/>
    <w:rsid w:val="00E4620A"/>
    <w:rsid w:val="00E46DF1"/>
    <w:rsid w:val="00E47A01"/>
    <w:rsid w:val="00E51482"/>
    <w:rsid w:val="00E521F8"/>
    <w:rsid w:val="00E53E33"/>
    <w:rsid w:val="00E55380"/>
    <w:rsid w:val="00E560A7"/>
    <w:rsid w:val="00E56860"/>
    <w:rsid w:val="00E56E84"/>
    <w:rsid w:val="00E57015"/>
    <w:rsid w:val="00E62117"/>
    <w:rsid w:val="00E62121"/>
    <w:rsid w:val="00E64BD3"/>
    <w:rsid w:val="00E64CD6"/>
    <w:rsid w:val="00E65A56"/>
    <w:rsid w:val="00E65DDD"/>
    <w:rsid w:val="00E66884"/>
    <w:rsid w:val="00E67584"/>
    <w:rsid w:val="00E67AA9"/>
    <w:rsid w:val="00E67EBD"/>
    <w:rsid w:val="00E711E1"/>
    <w:rsid w:val="00E724D4"/>
    <w:rsid w:val="00E725E1"/>
    <w:rsid w:val="00E734F7"/>
    <w:rsid w:val="00E73760"/>
    <w:rsid w:val="00E744B4"/>
    <w:rsid w:val="00E75763"/>
    <w:rsid w:val="00E759A4"/>
    <w:rsid w:val="00E75ABC"/>
    <w:rsid w:val="00E818E6"/>
    <w:rsid w:val="00E82CFA"/>
    <w:rsid w:val="00E83AE9"/>
    <w:rsid w:val="00E850F8"/>
    <w:rsid w:val="00E85471"/>
    <w:rsid w:val="00E85FEA"/>
    <w:rsid w:val="00E866AA"/>
    <w:rsid w:val="00E86BE9"/>
    <w:rsid w:val="00E86DEF"/>
    <w:rsid w:val="00E878A0"/>
    <w:rsid w:val="00E879F7"/>
    <w:rsid w:val="00E87E76"/>
    <w:rsid w:val="00E90620"/>
    <w:rsid w:val="00E912CE"/>
    <w:rsid w:val="00E94DDB"/>
    <w:rsid w:val="00E95750"/>
    <w:rsid w:val="00E96DCC"/>
    <w:rsid w:val="00E972DC"/>
    <w:rsid w:val="00E97EB6"/>
    <w:rsid w:val="00EA05C1"/>
    <w:rsid w:val="00EA0814"/>
    <w:rsid w:val="00EA11BE"/>
    <w:rsid w:val="00EA19B3"/>
    <w:rsid w:val="00EA1A89"/>
    <w:rsid w:val="00EA251D"/>
    <w:rsid w:val="00EA2954"/>
    <w:rsid w:val="00EA6EA8"/>
    <w:rsid w:val="00EB0B9B"/>
    <w:rsid w:val="00EB120C"/>
    <w:rsid w:val="00EB15E2"/>
    <w:rsid w:val="00EB211C"/>
    <w:rsid w:val="00EB2CF9"/>
    <w:rsid w:val="00EB368D"/>
    <w:rsid w:val="00EB3D5D"/>
    <w:rsid w:val="00EB4960"/>
    <w:rsid w:val="00EB4A19"/>
    <w:rsid w:val="00EB68B2"/>
    <w:rsid w:val="00EC090C"/>
    <w:rsid w:val="00EC1B63"/>
    <w:rsid w:val="00EC320E"/>
    <w:rsid w:val="00EC355E"/>
    <w:rsid w:val="00EC3A72"/>
    <w:rsid w:val="00EC3F95"/>
    <w:rsid w:val="00EC5041"/>
    <w:rsid w:val="00EC6538"/>
    <w:rsid w:val="00EC6685"/>
    <w:rsid w:val="00ED0547"/>
    <w:rsid w:val="00ED0EC7"/>
    <w:rsid w:val="00ED24CB"/>
    <w:rsid w:val="00ED26C6"/>
    <w:rsid w:val="00ED2B65"/>
    <w:rsid w:val="00ED51CE"/>
    <w:rsid w:val="00ED5462"/>
    <w:rsid w:val="00ED5E84"/>
    <w:rsid w:val="00ED60E4"/>
    <w:rsid w:val="00ED73AF"/>
    <w:rsid w:val="00ED73C2"/>
    <w:rsid w:val="00ED7E0B"/>
    <w:rsid w:val="00EE0DC7"/>
    <w:rsid w:val="00EE1C01"/>
    <w:rsid w:val="00EE4D5D"/>
    <w:rsid w:val="00EE511F"/>
    <w:rsid w:val="00EE76DD"/>
    <w:rsid w:val="00EE7A04"/>
    <w:rsid w:val="00EF09B3"/>
    <w:rsid w:val="00EF2D0D"/>
    <w:rsid w:val="00EF49F9"/>
    <w:rsid w:val="00EF51CD"/>
    <w:rsid w:val="00EF707A"/>
    <w:rsid w:val="00F00842"/>
    <w:rsid w:val="00F011E9"/>
    <w:rsid w:val="00F01336"/>
    <w:rsid w:val="00F0161D"/>
    <w:rsid w:val="00F0223D"/>
    <w:rsid w:val="00F03409"/>
    <w:rsid w:val="00F0415D"/>
    <w:rsid w:val="00F0416F"/>
    <w:rsid w:val="00F04754"/>
    <w:rsid w:val="00F04DF4"/>
    <w:rsid w:val="00F0601C"/>
    <w:rsid w:val="00F0608F"/>
    <w:rsid w:val="00F06309"/>
    <w:rsid w:val="00F06FC3"/>
    <w:rsid w:val="00F0718D"/>
    <w:rsid w:val="00F07C79"/>
    <w:rsid w:val="00F10806"/>
    <w:rsid w:val="00F10DA1"/>
    <w:rsid w:val="00F11978"/>
    <w:rsid w:val="00F11D98"/>
    <w:rsid w:val="00F12387"/>
    <w:rsid w:val="00F14B39"/>
    <w:rsid w:val="00F14EF4"/>
    <w:rsid w:val="00F17699"/>
    <w:rsid w:val="00F219E8"/>
    <w:rsid w:val="00F22492"/>
    <w:rsid w:val="00F22B32"/>
    <w:rsid w:val="00F231BB"/>
    <w:rsid w:val="00F23C48"/>
    <w:rsid w:val="00F240B0"/>
    <w:rsid w:val="00F24340"/>
    <w:rsid w:val="00F3011D"/>
    <w:rsid w:val="00F304FF"/>
    <w:rsid w:val="00F333DD"/>
    <w:rsid w:val="00F34D1A"/>
    <w:rsid w:val="00F371A9"/>
    <w:rsid w:val="00F37902"/>
    <w:rsid w:val="00F405A5"/>
    <w:rsid w:val="00F42D31"/>
    <w:rsid w:val="00F44E82"/>
    <w:rsid w:val="00F458BF"/>
    <w:rsid w:val="00F468BA"/>
    <w:rsid w:val="00F4764B"/>
    <w:rsid w:val="00F5211F"/>
    <w:rsid w:val="00F53CF5"/>
    <w:rsid w:val="00F53F74"/>
    <w:rsid w:val="00F541F6"/>
    <w:rsid w:val="00F5667E"/>
    <w:rsid w:val="00F57019"/>
    <w:rsid w:val="00F57A52"/>
    <w:rsid w:val="00F606BB"/>
    <w:rsid w:val="00F61BC7"/>
    <w:rsid w:val="00F61C1D"/>
    <w:rsid w:val="00F63624"/>
    <w:rsid w:val="00F657D1"/>
    <w:rsid w:val="00F706B9"/>
    <w:rsid w:val="00F71827"/>
    <w:rsid w:val="00F72223"/>
    <w:rsid w:val="00F7433B"/>
    <w:rsid w:val="00F747E0"/>
    <w:rsid w:val="00F7519A"/>
    <w:rsid w:val="00F760C7"/>
    <w:rsid w:val="00F80C1A"/>
    <w:rsid w:val="00F823B9"/>
    <w:rsid w:val="00F829DD"/>
    <w:rsid w:val="00F830DB"/>
    <w:rsid w:val="00F83461"/>
    <w:rsid w:val="00F8361F"/>
    <w:rsid w:val="00F83D6A"/>
    <w:rsid w:val="00F85FB6"/>
    <w:rsid w:val="00F8611B"/>
    <w:rsid w:val="00F8726F"/>
    <w:rsid w:val="00F87E11"/>
    <w:rsid w:val="00F90634"/>
    <w:rsid w:val="00F90EE9"/>
    <w:rsid w:val="00F92004"/>
    <w:rsid w:val="00F9427C"/>
    <w:rsid w:val="00F9485C"/>
    <w:rsid w:val="00F96EC3"/>
    <w:rsid w:val="00F97EB2"/>
    <w:rsid w:val="00F97F2C"/>
    <w:rsid w:val="00FA0830"/>
    <w:rsid w:val="00FA1042"/>
    <w:rsid w:val="00FA2AF5"/>
    <w:rsid w:val="00FA3569"/>
    <w:rsid w:val="00FA42BB"/>
    <w:rsid w:val="00FA6920"/>
    <w:rsid w:val="00FA7A87"/>
    <w:rsid w:val="00FB0E6D"/>
    <w:rsid w:val="00FB10FE"/>
    <w:rsid w:val="00FB1286"/>
    <w:rsid w:val="00FB1434"/>
    <w:rsid w:val="00FB16AF"/>
    <w:rsid w:val="00FB370D"/>
    <w:rsid w:val="00FB38A3"/>
    <w:rsid w:val="00FB3A1B"/>
    <w:rsid w:val="00FB5B28"/>
    <w:rsid w:val="00FB62BB"/>
    <w:rsid w:val="00FB6EC2"/>
    <w:rsid w:val="00FB7118"/>
    <w:rsid w:val="00FB7ACE"/>
    <w:rsid w:val="00FC0D4D"/>
    <w:rsid w:val="00FC1607"/>
    <w:rsid w:val="00FC2561"/>
    <w:rsid w:val="00FC3A65"/>
    <w:rsid w:val="00FC3F48"/>
    <w:rsid w:val="00FC4076"/>
    <w:rsid w:val="00FC5F4D"/>
    <w:rsid w:val="00FC6427"/>
    <w:rsid w:val="00FC7065"/>
    <w:rsid w:val="00FD1413"/>
    <w:rsid w:val="00FD1871"/>
    <w:rsid w:val="00FD1978"/>
    <w:rsid w:val="00FD1C7C"/>
    <w:rsid w:val="00FD221A"/>
    <w:rsid w:val="00FD35F5"/>
    <w:rsid w:val="00FE0200"/>
    <w:rsid w:val="00FE0621"/>
    <w:rsid w:val="00FE1183"/>
    <w:rsid w:val="00FE1AEC"/>
    <w:rsid w:val="00FE2893"/>
    <w:rsid w:val="00FE3881"/>
    <w:rsid w:val="00FE3EE3"/>
    <w:rsid w:val="00FE47DC"/>
    <w:rsid w:val="00FE5FD1"/>
    <w:rsid w:val="00FE6F02"/>
    <w:rsid w:val="00FE75B0"/>
    <w:rsid w:val="00FE7BAD"/>
    <w:rsid w:val="00FF1A88"/>
    <w:rsid w:val="00FF4ED0"/>
    <w:rsid w:val="00FF5E5E"/>
    <w:rsid w:val="00FF6CEE"/>
    <w:rsid w:val="00FF7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5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7E6"/>
    <w:pPr>
      <w:widowControl w:val="0"/>
      <w:jc w:val="both"/>
    </w:pPr>
    <w:rPr>
      <w:rFonts w:cs="黑体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147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147E6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147E6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147E6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11</Words>
  <Characters>67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User</cp:lastModifiedBy>
  <cp:revision>3</cp:revision>
  <dcterms:created xsi:type="dcterms:W3CDTF">2018-10-15T07:02:00Z</dcterms:created>
  <dcterms:modified xsi:type="dcterms:W3CDTF">2018-11-09T02:32:00Z</dcterms:modified>
</cp:coreProperties>
</file>