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9F5" w:rsidRDefault="006149F5"/>
    <w:p w:rsidR="006149F5" w:rsidRPr="001E41DE" w:rsidRDefault="006149F5">
      <w:pPr>
        <w:rPr>
          <w:sz w:val="32"/>
          <w:szCs w:val="32"/>
        </w:rPr>
      </w:pPr>
      <w:r w:rsidRPr="001E41DE">
        <w:rPr>
          <w:rFonts w:hint="eastAsia"/>
          <w:sz w:val="32"/>
          <w:szCs w:val="32"/>
        </w:rPr>
        <w:t>附件</w:t>
      </w:r>
    </w:p>
    <w:p w:rsidR="006149F5" w:rsidRPr="00BD7B34" w:rsidRDefault="006149F5" w:rsidP="00BD7B34">
      <w:pPr>
        <w:jc w:val="center"/>
        <w:rPr>
          <w:rFonts w:ascii="黑体" w:eastAsia="黑体" w:hAnsi="黑体"/>
          <w:sz w:val="32"/>
          <w:szCs w:val="32"/>
        </w:rPr>
      </w:pPr>
      <w:r w:rsidRPr="00BD7B34">
        <w:rPr>
          <w:rFonts w:ascii="黑体" w:eastAsia="黑体" w:hAnsi="黑体" w:hint="eastAsia"/>
          <w:sz w:val="32"/>
          <w:szCs w:val="32"/>
        </w:rPr>
        <w:t>智能化考试准备事项</w:t>
      </w:r>
    </w:p>
    <w:p w:rsidR="006149F5" w:rsidRPr="00D40881" w:rsidRDefault="006149F5" w:rsidP="00BD7B34">
      <w:pPr>
        <w:rPr>
          <w:b/>
          <w:sz w:val="28"/>
          <w:szCs w:val="28"/>
        </w:rPr>
      </w:pPr>
      <w:r w:rsidRPr="00D40881">
        <w:rPr>
          <w:rFonts w:hint="eastAsia"/>
          <w:b/>
          <w:sz w:val="28"/>
          <w:szCs w:val="28"/>
        </w:rPr>
        <w:t>一、电脑配置：</w:t>
      </w:r>
    </w:p>
    <w:tbl>
      <w:tblPr>
        <w:tblW w:w="9360" w:type="dxa"/>
        <w:tblInd w:w="93" w:type="dxa"/>
        <w:tblLook w:val="00A0"/>
      </w:tblPr>
      <w:tblGrid>
        <w:gridCol w:w="2020"/>
        <w:gridCol w:w="3740"/>
        <w:gridCol w:w="3600"/>
      </w:tblGrid>
      <w:tr w:rsidR="006149F5" w:rsidRPr="00F747F9" w:rsidTr="00F40736">
        <w:trPr>
          <w:trHeight w:val="40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电脑配置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建议配置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最低配置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内存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2G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512M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显存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8M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2M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网卡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100M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自适应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能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PING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通教师机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硬盘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40G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以上（考试系统安装所在盘预留空间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10G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以上）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显卡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支持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1024*768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32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位真彩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显示器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普通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17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寸以上彩色显示器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CPU</w:t>
            </w:r>
          </w:p>
        </w:tc>
        <w:tc>
          <w:tcPr>
            <w:tcW w:w="7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P4 2G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以上</w:t>
            </w:r>
          </w:p>
        </w:tc>
      </w:tr>
    </w:tbl>
    <w:p w:rsidR="006149F5" w:rsidRPr="00D40881" w:rsidRDefault="006149F5" w:rsidP="00BD7B34">
      <w:pPr>
        <w:rPr>
          <w:b/>
          <w:sz w:val="28"/>
          <w:szCs w:val="28"/>
        </w:rPr>
      </w:pPr>
      <w:r w:rsidRPr="00D40881">
        <w:rPr>
          <w:rFonts w:hint="eastAsia"/>
          <w:b/>
          <w:sz w:val="28"/>
          <w:szCs w:val="28"/>
        </w:rPr>
        <w:t>二、网络环境：</w:t>
      </w:r>
    </w:p>
    <w:p w:rsidR="006149F5" w:rsidRPr="00406FA9" w:rsidRDefault="006149F5" w:rsidP="00BD7B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教师机能连外网，且同时与学生机在同一局域网。</w:t>
      </w:r>
    </w:p>
    <w:tbl>
      <w:tblPr>
        <w:tblW w:w="9360" w:type="dxa"/>
        <w:tblInd w:w="93" w:type="dxa"/>
        <w:tblLook w:val="00A0"/>
      </w:tblPr>
      <w:tblGrid>
        <w:gridCol w:w="2020"/>
        <w:gridCol w:w="3740"/>
        <w:gridCol w:w="3600"/>
      </w:tblGrid>
      <w:tr w:rsidR="006149F5" w:rsidRPr="00F747F9" w:rsidTr="00F40736">
        <w:trPr>
          <w:trHeight w:val="405"/>
        </w:trPr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网络环境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支持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不支持</w:t>
            </w:r>
          </w:p>
        </w:tc>
      </w:tr>
      <w:tr w:rsidR="006149F5" w:rsidRPr="00F747F9" w:rsidTr="00F40736">
        <w:trPr>
          <w:trHeight w:val="525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、网络连接可使用交换机或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HUB(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建议使用交换机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、自动获取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IP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</w:tr>
      <w:tr w:rsidR="006149F5" w:rsidRPr="00F747F9" w:rsidTr="00F40736">
        <w:trPr>
          <w:trHeight w:val="405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、无盘工作站</w:t>
            </w:r>
          </w:p>
        </w:tc>
      </w:tr>
      <w:tr w:rsidR="006149F5" w:rsidRPr="00F747F9" w:rsidTr="00F40736">
        <w:trPr>
          <w:trHeight w:val="855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、必须为固定</w:t>
            </w: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IP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地址，同一网段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149F5" w:rsidRPr="00F747F9" w:rsidRDefault="006149F5" w:rsidP="00F40736">
            <w:pPr>
              <w:widowControl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F747F9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  <w:r w:rsidRPr="00F747F9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、代理上网</w:t>
            </w:r>
          </w:p>
        </w:tc>
      </w:tr>
    </w:tbl>
    <w:p w:rsidR="006149F5" w:rsidRPr="00C41E54" w:rsidRDefault="006149F5" w:rsidP="00BD7B34">
      <w:pPr>
        <w:rPr>
          <w:b/>
          <w:sz w:val="28"/>
          <w:szCs w:val="28"/>
        </w:rPr>
      </w:pPr>
      <w:r w:rsidRPr="00C41E54">
        <w:rPr>
          <w:rFonts w:hint="eastAsia"/>
          <w:b/>
          <w:sz w:val="28"/>
          <w:szCs w:val="28"/>
        </w:rPr>
        <w:t>三、操作系统（软件）要求：</w:t>
      </w:r>
    </w:p>
    <w:p w:rsidR="006149F5" w:rsidRPr="00406FA9" w:rsidRDefault="006149F5" w:rsidP="00BD7B34">
      <w:pPr>
        <w:rPr>
          <w:sz w:val="28"/>
          <w:szCs w:val="28"/>
        </w:rPr>
      </w:pPr>
      <w:r w:rsidRPr="00B8191F">
        <w:rPr>
          <w:sz w:val="28"/>
          <w:szCs w:val="28"/>
        </w:rPr>
        <w:t>Win XP</w:t>
      </w:r>
      <w:r w:rsidRPr="00B8191F">
        <w:rPr>
          <w:rFonts w:hint="eastAsia"/>
          <w:sz w:val="28"/>
          <w:szCs w:val="28"/>
        </w:rPr>
        <w:t>、</w:t>
      </w:r>
      <w:r w:rsidRPr="00B8191F">
        <w:rPr>
          <w:sz w:val="28"/>
          <w:szCs w:val="28"/>
        </w:rPr>
        <w:t>Win7</w:t>
      </w:r>
      <w:r w:rsidRPr="00B8191F">
        <w:rPr>
          <w:rFonts w:hint="eastAsia"/>
          <w:sz w:val="28"/>
          <w:szCs w:val="28"/>
        </w:rPr>
        <w:t>或</w:t>
      </w:r>
      <w:r w:rsidRPr="00B8191F">
        <w:rPr>
          <w:sz w:val="28"/>
          <w:szCs w:val="28"/>
        </w:rPr>
        <w:t>W</w:t>
      </w:r>
      <w:r w:rsidRPr="00406FA9">
        <w:rPr>
          <w:sz w:val="28"/>
          <w:szCs w:val="28"/>
        </w:rPr>
        <w:t>IN10</w:t>
      </w:r>
    </w:p>
    <w:p w:rsidR="006149F5" w:rsidRPr="00B8191F" w:rsidRDefault="006149F5" w:rsidP="00BD7B34">
      <w:pPr>
        <w:rPr>
          <w:b/>
          <w:sz w:val="28"/>
          <w:szCs w:val="28"/>
        </w:rPr>
      </w:pPr>
      <w:r w:rsidRPr="00B8191F">
        <w:rPr>
          <w:rFonts w:hint="eastAsia"/>
          <w:b/>
          <w:sz w:val="28"/>
          <w:szCs w:val="28"/>
        </w:rPr>
        <w:t>四、考试软件：</w:t>
      </w:r>
    </w:p>
    <w:p w:rsidR="006149F5" w:rsidRDefault="006149F5" w:rsidP="00BD7B3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应用服务器、考试管理机、考试机</w:t>
      </w:r>
    </w:p>
    <w:p w:rsidR="006149F5" w:rsidRDefault="006149F5" w:rsidP="00BD7B34">
      <w:pPr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、应用服务器和考试管理机安装在教师机上；考试机安装在学生机上。</w:t>
      </w:r>
    </w:p>
    <w:p w:rsidR="006149F5" w:rsidRDefault="006149F5" w:rsidP="00BD7B34"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491D55">
        <w:rPr>
          <w:rFonts w:hint="eastAsia"/>
          <w:sz w:val="28"/>
          <w:szCs w:val="28"/>
        </w:rPr>
        <w:t>教师机能连外网，且同时与学生机在同一局域网</w:t>
      </w:r>
    </w:p>
    <w:p w:rsidR="006149F5" w:rsidRDefault="006149F5"/>
    <w:p w:rsidR="006149F5" w:rsidRPr="001B2E10" w:rsidRDefault="006149F5" w:rsidP="00663178">
      <w:pPr>
        <w:ind w:firstLineChars="800" w:firstLine="31680"/>
        <w:rPr>
          <w:sz w:val="28"/>
          <w:szCs w:val="28"/>
        </w:rPr>
      </w:pPr>
    </w:p>
    <w:p w:rsidR="006149F5" w:rsidRDefault="006149F5"/>
    <w:sectPr w:rsidR="006149F5" w:rsidSect="0091006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9F5" w:rsidRDefault="006149F5" w:rsidP="00680ACC">
      <w:r>
        <w:separator/>
      </w:r>
    </w:p>
  </w:endnote>
  <w:endnote w:type="continuationSeparator" w:id="0">
    <w:p w:rsidR="006149F5" w:rsidRDefault="006149F5" w:rsidP="00680A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9F5" w:rsidRDefault="006149F5">
    <w:pPr>
      <w:pStyle w:val="Footer"/>
      <w:jc w:val="center"/>
    </w:pPr>
    <w:fldSimple w:instr=" PAGE   \* MERGEFORMAT ">
      <w:r w:rsidRPr="00663178">
        <w:rPr>
          <w:noProof/>
          <w:lang w:val="zh-CN"/>
        </w:rPr>
        <w:t>1</w:t>
      </w:r>
    </w:fldSimple>
  </w:p>
  <w:p w:rsidR="006149F5" w:rsidRDefault="006149F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9F5" w:rsidRDefault="006149F5" w:rsidP="00680ACC">
      <w:r>
        <w:separator/>
      </w:r>
    </w:p>
  </w:footnote>
  <w:footnote w:type="continuationSeparator" w:id="0">
    <w:p w:rsidR="006149F5" w:rsidRDefault="006149F5" w:rsidP="00680A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61CB"/>
    <w:rsid w:val="00002FC9"/>
    <w:rsid w:val="000057FC"/>
    <w:rsid w:val="00007A27"/>
    <w:rsid w:val="00010012"/>
    <w:rsid w:val="00016CD1"/>
    <w:rsid w:val="00060D12"/>
    <w:rsid w:val="000C59A4"/>
    <w:rsid w:val="000D5B1F"/>
    <w:rsid w:val="000E15C7"/>
    <w:rsid w:val="001428AD"/>
    <w:rsid w:val="00143AA2"/>
    <w:rsid w:val="00153B35"/>
    <w:rsid w:val="001604FA"/>
    <w:rsid w:val="00166CE4"/>
    <w:rsid w:val="00166E78"/>
    <w:rsid w:val="00180D50"/>
    <w:rsid w:val="00183BC7"/>
    <w:rsid w:val="001A2CA5"/>
    <w:rsid w:val="001A329C"/>
    <w:rsid w:val="001A659A"/>
    <w:rsid w:val="001A78D2"/>
    <w:rsid w:val="001B1BB9"/>
    <w:rsid w:val="001B2E10"/>
    <w:rsid w:val="001B5103"/>
    <w:rsid w:val="001E41DE"/>
    <w:rsid w:val="001E4634"/>
    <w:rsid w:val="001F007A"/>
    <w:rsid w:val="002F14F0"/>
    <w:rsid w:val="003121D3"/>
    <w:rsid w:val="00327879"/>
    <w:rsid w:val="00361B39"/>
    <w:rsid w:val="00366B07"/>
    <w:rsid w:val="003934EF"/>
    <w:rsid w:val="003C5CB8"/>
    <w:rsid w:val="003D174A"/>
    <w:rsid w:val="003F1D8B"/>
    <w:rsid w:val="003F71D8"/>
    <w:rsid w:val="003F7A5D"/>
    <w:rsid w:val="0040304A"/>
    <w:rsid w:val="00406FA9"/>
    <w:rsid w:val="00461B91"/>
    <w:rsid w:val="00461C40"/>
    <w:rsid w:val="0046300F"/>
    <w:rsid w:val="00473879"/>
    <w:rsid w:val="00491D55"/>
    <w:rsid w:val="00494EB8"/>
    <w:rsid w:val="004A30C4"/>
    <w:rsid w:val="004A52C3"/>
    <w:rsid w:val="004D2758"/>
    <w:rsid w:val="004D4343"/>
    <w:rsid w:val="00510933"/>
    <w:rsid w:val="00542795"/>
    <w:rsid w:val="005640AA"/>
    <w:rsid w:val="00577679"/>
    <w:rsid w:val="00590F97"/>
    <w:rsid w:val="005C7EA8"/>
    <w:rsid w:val="005D173B"/>
    <w:rsid w:val="005E7AC9"/>
    <w:rsid w:val="005F753C"/>
    <w:rsid w:val="00614060"/>
    <w:rsid w:val="006149F5"/>
    <w:rsid w:val="006465F3"/>
    <w:rsid w:val="00663178"/>
    <w:rsid w:val="00680ACC"/>
    <w:rsid w:val="006A3589"/>
    <w:rsid w:val="006B7738"/>
    <w:rsid w:val="006D5E16"/>
    <w:rsid w:val="006E7C7A"/>
    <w:rsid w:val="00723DCF"/>
    <w:rsid w:val="007318E6"/>
    <w:rsid w:val="0073716F"/>
    <w:rsid w:val="0074772C"/>
    <w:rsid w:val="0076646D"/>
    <w:rsid w:val="007A3329"/>
    <w:rsid w:val="007A6950"/>
    <w:rsid w:val="007C079F"/>
    <w:rsid w:val="007C17A7"/>
    <w:rsid w:val="007C20B1"/>
    <w:rsid w:val="007E5C6E"/>
    <w:rsid w:val="0082007F"/>
    <w:rsid w:val="00831B2E"/>
    <w:rsid w:val="00844F92"/>
    <w:rsid w:val="0087097B"/>
    <w:rsid w:val="00893DE3"/>
    <w:rsid w:val="008C07FF"/>
    <w:rsid w:val="008C39B3"/>
    <w:rsid w:val="008C3ED2"/>
    <w:rsid w:val="008C4657"/>
    <w:rsid w:val="008C65F2"/>
    <w:rsid w:val="008D2188"/>
    <w:rsid w:val="008F05B6"/>
    <w:rsid w:val="00910069"/>
    <w:rsid w:val="00964840"/>
    <w:rsid w:val="009944C0"/>
    <w:rsid w:val="009B5610"/>
    <w:rsid w:val="009D3792"/>
    <w:rsid w:val="00A201BC"/>
    <w:rsid w:val="00A237CB"/>
    <w:rsid w:val="00A27259"/>
    <w:rsid w:val="00A36B3B"/>
    <w:rsid w:val="00A72D7C"/>
    <w:rsid w:val="00A760FD"/>
    <w:rsid w:val="00A774C0"/>
    <w:rsid w:val="00A90D85"/>
    <w:rsid w:val="00A93A07"/>
    <w:rsid w:val="00A97FC2"/>
    <w:rsid w:val="00AB6B54"/>
    <w:rsid w:val="00AC7078"/>
    <w:rsid w:val="00AF6A1B"/>
    <w:rsid w:val="00B04A57"/>
    <w:rsid w:val="00B12873"/>
    <w:rsid w:val="00B40548"/>
    <w:rsid w:val="00B40A85"/>
    <w:rsid w:val="00B61B99"/>
    <w:rsid w:val="00B80CC5"/>
    <w:rsid w:val="00B8191F"/>
    <w:rsid w:val="00B95DD0"/>
    <w:rsid w:val="00BB13B6"/>
    <w:rsid w:val="00BB5BD5"/>
    <w:rsid w:val="00BC105D"/>
    <w:rsid w:val="00BD0271"/>
    <w:rsid w:val="00BD7B34"/>
    <w:rsid w:val="00BF0D20"/>
    <w:rsid w:val="00BF6E1D"/>
    <w:rsid w:val="00C06EFB"/>
    <w:rsid w:val="00C3373D"/>
    <w:rsid w:val="00C41E54"/>
    <w:rsid w:val="00C629ED"/>
    <w:rsid w:val="00CC1081"/>
    <w:rsid w:val="00CC58E4"/>
    <w:rsid w:val="00CD3C4B"/>
    <w:rsid w:val="00CD7760"/>
    <w:rsid w:val="00CE7B14"/>
    <w:rsid w:val="00CF34B1"/>
    <w:rsid w:val="00D03431"/>
    <w:rsid w:val="00D14B8A"/>
    <w:rsid w:val="00D15E3C"/>
    <w:rsid w:val="00D404F1"/>
    <w:rsid w:val="00D40881"/>
    <w:rsid w:val="00D6091E"/>
    <w:rsid w:val="00D72A59"/>
    <w:rsid w:val="00D82529"/>
    <w:rsid w:val="00D8405C"/>
    <w:rsid w:val="00DB2239"/>
    <w:rsid w:val="00DC4368"/>
    <w:rsid w:val="00DD315C"/>
    <w:rsid w:val="00DF7E2F"/>
    <w:rsid w:val="00E30F63"/>
    <w:rsid w:val="00E47548"/>
    <w:rsid w:val="00EA3611"/>
    <w:rsid w:val="00EC5DF2"/>
    <w:rsid w:val="00EC64E0"/>
    <w:rsid w:val="00ED097A"/>
    <w:rsid w:val="00EE0702"/>
    <w:rsid w:val="00F40736"/>
    <w:rsid w:val="00F4281C"/>
    <w:rsid w:val="00F44810"/>
    <w:rsid w:val="00F50642"/>
    <w:rsid w:val="00F747F9"/>
    <w:rsid w:val="00FB6472"/>
    <w:rsid w:val="00FC5496"/>
    <w:rsid w:val="00FF61CB"/>
    <w:rsid w:val="00FF7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06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FF61CB"/>
    <w:rPr>
      <w:rFonts w:cs="Times New Roman"/>
    </w:rPr>
  </w:style>
  <w:style w:type="table" w:styleId="TableGrid">
    <w:name w:val="Table Grid"/>
    <w:basedOn w:val="TableNormal"/>
    <w:uiPriority w:val="99"/>
    <w:rsid w:val="001B2E1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680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80AC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80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80AC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312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60</Words>
  <Characters>348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Administrator</dc:creator>
  <cp:keywords/>
  <dc:description/>
  <cp:lastModifiedBy>User</cp:lastModifiedBy>
  <cp:revision>2</cp:revision>
  <cp:lastPrinted>2018-07-12T07:52:00Z</cp:lastPrinted>
  <dcterms:created xsi:type="dcterms:W3CDTF">2018-07-17T10:18:00Z</dcterms:created>
  <dcterms:modified xsi:type="dcterms:W3CDTF">2018-07-17T10:18:00Z</dcterms:modified>
</cp:coreProperties>
</file>